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87F5C" w14:textId="37561F6B" w:rsidR="00AE66E8" w:rsidRDefault="004F0EA2" w:rsidP="00277330">
      <w:pPr>
        <w:pStyle w:val="Subtitle"/>
        <w:jc w:val="left"/>
        <w:rPr>
          <w:sz w:val="24"/>
          <w:szCs w:val="24"/>
        </w:rPr>
      </w:pPr>
      <w:r>
        <w:rPr>
          <w:sz w:val="24"/>
          <w:szCs w:val="24"/>
        </w:rPr>
        <w:t xml:space="preserve"> </w:t>
      </w:r>
    </w:p>
    <w:p w14:paraId="6B5B7877" w14:textId="213A77BA" w:rsidR="00277330" w:rsidRPr="008419A7" w:rsidRDefault="00277330" w:rsidP="00277330">
      <w:pPr>
        <w:pStyle w:val="Subtitle"/>
        <w:jc w:val="left"/>
        <w:rPr>
          <w:b w:val="0"/>
          <w:bCs/>
          <w:sz w:val="22"/>
          <w:szCs w:val="22"/>
        </w:rPr>
      </w:pPr>
      <w:r w:rsidRPr="008419A7">
        <w:rPr>
          <w:b w:val="0"/>
          <w:bCs/>
          <w:sz w:val="22"/>
          <w:szCs w:val="22"/>
        </w:rPr>
        <w:t xml:space="preserve">Date of Application    </w:t>
      </w:r>
      <w:r w:rsidRPr="00C84C77">
        <w:rPr>
          <w:b w:val="0"/>
          <w:bCs/>
          <w:sz w:val="22"/>
          <w:szCs w:val="22"/>
          <w:u w:val="single"/>
        </w:rPr>
        <w:t>__</w:t>
      </w:r>
      <w:r w:rsidR="00C84C77" w:rsidRPr="00C84C77">
        <w:rPr>
          <w:b w:val="0"/>
          <w:bCs/>
          <w:sz w:val="22"/>
          <w:szCs w:val="22"/>
          <w:u w:val="single"/>
        </w:rPr>
        <w:t xml:space="preserve"> </w:t>
      </w:r>
      <w:r w:rsidRPr="00C84C77">
        <w:rPr>
          <w:b w:val="0"/>
          <w:bCs/>
          <w:sz w:val="22"/>
          <w:szCs w:val="22"/>
          <w:u w:val="single"/>
        </w:rPr>
        <w:t>__</w:t>
      </w:r>
      <w:r w:rsidRPr="008419A7">
        <w:rPr>
          <w:b w:val="0"/>
          <w:bCs/>
          <w:sz w:val="22"/>
          <w:szCs w:val="22"/>
        </w:rPr>
        <w:t xml:space="preserve"> /____ /________</w:t>
      </w:r>
    </w:p>
    <w:p w14:paraId="4926018F" w14:textId="77777777" w:rsidR="00510761" w:rsidRDefault="00510761" w:rsidP="00277330">
      <w:pPr>
        <w:pStyle w:val="Subtitle"/>
        <w:jc w:val="left"/>
        <w:rPr>
          <w:sz w:val="24"/>
          <w:szCs w:val="24"/>
        </w:rPr>
      </w:pPr>
    </w:p>
    <w:p w14:paraId="5E1E41E9" w14:textId="0486CBE1" w:rsidR="00AD3921" w:rsidRPr="008419A7" w:rsidRDefault="004B74DA" w:rsidP="00510761">
      <w:pPr>
        <w:pStyle w:val="Heading1"/>
        <w:spacing w:before="0"/>
        <w:rPr>
          <w:b w:val="0"/>
          <w:bCs/>
        </w:rPr>
      </w:pPr>
      <w:r w:rsidRPr="008419A7">
        <w:rPr>
          <w:b w:val="0"/>
          <w:bCs/>
        </w:rPr>
        <w:t xml:space="preserve">   STUDENT ENROLMENT</w:t>
      </w:r>
      <w:r w:rsidR="00C941ED" w:rsidRPr="008419A7">
        <w:rPr>
          <w:b w:val="0"/>
          <w:bCs/>
        </w:rPr>
        <w:t xml:space="preserve"> APPLICATION</w:t>
      </w:r>
    </w:p>
    <w:p w14:paraId="62389A00" w14:textId="28C3EF6D" w:rsidR="004B74DA" w:rsidRPr="008419A7" w:rsidRDefault="007973C4" w:rsidP="00510761">
      <w:pPr>
        <w:pStyle w:val="Heading1"/>
        <w:spacing w:before="0"/>
        <w:rPr>
          <w:b w:val="0"/>
          <w:bCs/>
          <w:szCs w:val="20"/>
        </w:rPr>
      </w:pPr>
      <w:r w:rsidRPr="008419A7">
        <w:rPr>
          <w:b w:val="0"/>
          <w:bCs/>
        </w:rPr>
        <w:t>202</w:t>
      </w:r>
      <w:r w:rsidR="00543B68" w:rsidRPr="008419A7">
        <w:rPr>
          <w:b w:val="0"/>
          <w:bCs/>
        </w:rPr>
        <w:t>6</w:t>
      </w:r>
      <w:r w:rsidRPr="008419A7">
        <w:rPr>
          <w:b w:val="0"/>
          <w:bCs/>
        </w:rPr>
        <w:t>/202</w:t>
      </w:r>
      <w:r w:rsidR="00543B68" w:rsidRPr="008419A7">
        <w:rPr>
          <w:b w:val="0"/>
          <w:bCs/>
        </w:rPr>
        <w:t>7</w:t>
      </w:r>
    </w:p>
    <w:p w14:paraId="2A6F2C62" w14:textId="77777777" w:rsidR="00F14BA3" w:rsidRPr="008419A7" w:rsidRDefault="00F14BA3" w:rsidP="00277330">
      <w:pPr>
        <w:rPr>
          <w:sz w:val="24"/>
          <w:szCs w:val="24"/>
        </w:rPr>
      </w:pPr>
    </w:p>
    <w:p w14:paraId="06067EA0" w14:textId="41A57F21" w:rsidR="00277330" w:rsidRPr="008D54F0" w:rsidRDefault="00277330" w:rsidP="00277330">
      <w:pPr>
        <w:rPr>
          <w:color w:val="002060"/>
          <w:sz w:val="24"/>
          <w:szCs w:val="24"/>
        </w:rPr>
      </w:pPr>
      <w:r w:rsidRPr="008D54F0">
        <w:rPr>
          <w:color w:val="002060"/>
          <w:sz w:val="24"/>
          <w:szCs w:val="24"/>
        </w:rPr>
        <w:t>S</w:t>
      </w:r>
      <w:r w:rsidR="00120631" w:rsidRPr="008D54F0">
        <w:rPr>
          <w:color w:val="002060"/>
          <w:sz w:val="24"/>
          <w:szCs w:val="24"/>
        </w:rPr>
        <w:t>tudent First Name</w:t>
      </w:r>
      <w:r w:rsidRPr="008D54F0">
        <w:rPr>
          <w:color w:val="002060"/>
          <w:sz w:val="24"/>
          <w:szCs w:val="24"/>
        </w:rPr>
        <w:t xml:space="preserve"> </w:t>
      </w:r>
      <w:r w:rsidRPr="008D54F0">
        <w:rPr>
          <w:color w:val="002060"/>
          <w:sz w:val="24"/>
          <w:szCs w:val="24"/>
          <w:u w:val="thick"/>
        </w:rPr>
        <w:t>________________</w:t>
      </w:r>
      <w:r w:rsidR="00F74E0E" w:rsidRPr="008D54F0">
        <w:rPr>
          <w:color w:val="002060"/>
          <w:sz w:val="24"/>
          <w:szCs w:val="24"/>
          <w:u w:val="thick"/>
        </w:rPr>
        <w:t xml:space="preserve">         </w:t>
      </w:r>
      <w:r w:rsidRPr="008D54F0">
        <w:rPr>
          <w:color w:val="002060"/>
          <w:sz w:val="24"/>
          <w:szCs w:val="24"/>
          <w:u w:val="thick"/>
        </w:rPr>
        <w:t>____</w:t>
      </w:r>
      <w:r w:rsidRPr="008D54F0">
        <w:rPr>
          <w:color w:val="002060"/>
          <w:sz w:val="24"/>
          <w:szCs w:val="24"/>
        </w:rPr>
        <w:tab/>
        <w:t>S</w:t>
      </w:r>
      <w:r w:rsidR="00120631" w:rsidRPr="008D54F0">
        <w:rPr>
          <w:color w:val="002060"/>
          <w:sz w:val="24"/>
          <w:szCs w:val="24"/>
        </w:rPr>
        <w:t>tudents Family Name</w:t>
      </w:r>
      <w:r w:rsidRPr="008D54F0">
        <w:rPr>
          <w:color w:val="002060"/>
          <w:sz w:val="24"/>
          <w:szCs w:val="24"/>
        </w:rPr>
        <w:t xml:space="preserve"> </w:t>
      </w:r>
      <w:r w:rsidRPr="008D54F0">
        <w:rPr>
          <w:color w:val="002060"/>
          <w:sz w:val="24"/>
          <w:szCs w:val="24"/>
          <w:u w:val="thick"/>
        </w:rPr>
        <w:t>____________________</w:t>
      </w:r>
    </w:p>
    <w:p w14:paraId="42347D7E" w14:textId="77777777" w:rsidR="00277330" w:rsidRPr="008D54F0" w:rsidRDefault="00277330" w:rsidP="00277330">
      <w:pPr>
        <w:ind w:right="95"/>
        <w:rPr>
          <w:color w:val="002060"/>
          <w:sz w:val="24"/>
          <w:szCs w:val="24"/>
          <w:lang w:val="en-US"/>
        </w:rPr>
      </w:pPr>
    </w:p>
    <w:p w14:paraId="2D0DFA06" w14:textId="5FC19386" w:rsidR="005D3CCB" w:rsidRDefault="007973C4" w:rsidP="00277330">
      <w:pPr>
        <w:ind w:right="95"/>
        <w:rPr>
          <w:color w:val="002060"/>
          <w:sz w:val="24"/>
          <w:szCs w:val="24"/>
          <w:u w:val="thick"/>
        </w:rPr>
      </w:pPr>
      <w:r w:rsidRPr="3EB999BF">
        <w:rPr>
          <w:color w:val="002060"/>
          <w:sz w:val="24"/>
          <w:szCs w:val="24"/>
          <w:lang w:val="en-US"/>
        </w:rPr>
        <w:t>Year &amp; Grade</w:t>
      </w:r>
      <w:r w:rsidR="00277330" w:rsidRPr="3EB999BF">
        <w:rPr>
          <w:color w:val="002060"/>
          <w:sz w:val="24"/>
          <w:szCs w:val="24"/>
          <w:lang w:val="en-US"/>
        </w:rPr>
        <w:t xml:space="preserve"> </w:t>
      </w:r>
      <w:r w:rsidR="00277330" w:rsidRPr="3EB999BF">
        <w:rPr>
          <w:color w:val="002060"/>
          <w:sz w:val="24"/>
          <w:szCs w:val="24"/>
          <w:u w:val="thick"/>
          <w:lang w:val="en-US"/>
        </w:rPr>
        <w:t>___________________</w:t>
      </w:r>
      <w:r w:rsidR="00D7720A" w:rsidRPr="3EB999BF">
        <w:rPr>
          <w:color w:val="002060"/>
          <w:sz w:val="24"/>
          <w:szCs w:val="24"/>
          <w:u w:val="thick"/>
          <w:lang w:val="en-US"/>
        </w:rPr>
        <w:t xml:space="preserve">_                    </w:t>
      </w:r>
      <w:r w:rsidR="00D7720A" w:rsidRPr="3EB999BF">
        <w:rPr>
          <w:color w:val="002060"/>
          <w:sz w:val="24"/>
          <w:szCs w:val="24"/>
          <w:lang w:val="en-US"/>
        </w:rPr>
        <w:t xml:space="preserve">   </w:t>
      </w:r>
      <w:r w:rsidR="009F5E87" w:rsidRPr="3EB999BF">
        <w:rPr>
          <w:color w:val="002060"/>
          <w:sz w:val="24"/>
          <w:szCs w:val="24"/>
          <w:lang w:val="en-US"/>
        </w:rPr>
        <w:t xml:space="preserve">Preferred </w:t>
      </w:r>
      <w:r w:rsidR="00D7720A" w:rsidRPr="3EB999BF">
        <w:rPr>
          <w:color w:val="002060"/>
          <w:sz w:val="24"/>
          <w:szCs w:val="24"/>
          <w:lang w:val="en-US"/>
        </w:rPr>
        <w:t>Start</w:t>
      </w:r>
      <w:r w:rsidR="00277330" w:rsidRPr="3EB999BF">
        <w:rPr>
          <w:color w:val="002060"/>
          <w:sz w:val="24"/>
          <w:szCs w:val="24"/>
          <w:lang w:val="en-US"/>
        </w:rPr>
        <w:t xml:space="preserve"> Date </w:t>
      </w:r>
      <w:r w:rsidR="008B1B21" w:rsidRPr="3EB999BF">
        <w:rPr>
          <w:color w:val="002060"/>
          <w:sz w:val="24"/>
          <w:szCs w:val="24"/>
          <w:lang w:val="en-US"/>
        </w:rPr>
        <w:t xml:space="preserve">     </w:t>
      </w:r>
      <w:r w:rsidR="00277330" w:rsidRPr="3EB999BF">
        <w:rPr>
          <w:color w:val="002060"/>
          <w:sz w:val="24"/>
          <w:szCs w:val="24"/>
          <w:u w:val="thick"/>
        </w:rPr>
        <w:t>__</w:t>
      </w:r>
      <w:r w:rsidR="008B1B21" w:rsidRPr="3EB999BF">
        <w:rPr>
          <w:color w:val="002060"/>
          <w:sz w:val="24"/>
          <w:szCs w:val="24"/>
          <w:u w:val="thick"/>
        </w:rPr>
        <w:t xml:space="preserve">__ </w:t>
      </w:r>
      <w:r w:rsidR="00277330" w:rsidRPr="3EB999BF">
        <w:rPr>
          <w:color w:val="002060"/>
          <w:sz w:val="24"/>
          <w:szCs w:val="24"/>
          <w:u w:val="thick"/>
        </w:rPr>
        <w:t>_ __</w:t>
      </w:r>
      <w:r w:rsidR="00F74E0E" w:rsidRPr="3EB999BF">
        <w:rPr>
          <w:color w:val="002060"/>
          <w:sz w:val="24"/>
          <w:szCs w:val="24"/>
          <w:u w:val="thick"/>
        </w:rPr>
        <w:t xml:space="preserve">        </w:t>
      </w:r>
      <w:r w:rsidR="00277330" w:rsidRPr="3EB999BF">
        <w:rPr>
          <w:color w:val="002060"/>
          <w:sz w:val="24"/>
          <w:szCs w:val="24"/>
          <w:u w:val="thick"/>
        </w:rPr>
        <w:t>_</w:t>
      </w:r>
      <w:r w:rsidR="00F74E0E" w:rsidRPr="3EB999BF">
        <w:rPr>
          <w:color w:val="002060"/>
          <w:sz w:val="24"/>
          <w:szCs w:val="24"/>
          <w:u w:val="thick"/>
        </w:rPr>
        <w:t xml:space="preserve">      </w:t>
      </w:r>
      <w:r w:rsidR="00277330" w:rsidRPr="3EB999BF">
        <w:rPr>
          <w:color w:val="002060"/>
          <w:sz w:val="24"/>
          <w:szCs w:val="24"/>
          <w:u w:val="thick"/>
        </w:rPr>
        <w:t>_____</w:t>
      </w:r>
    </w:p>
    <w:p w14:paraId="72BF1B8B" w14:textId="1B06A92D" w:rsidR="00277330" w:rsidRPr="005D3CCB" w:rsidRDefault="005D3CCB" w:rsidP="3EB999BF">
      <w:pPr>
        <w:ind w:right="95"/>
        <w:rPr>
          <w:color w:val="002060"/>
          <w:sz w:val="24"/>
          <w:szCs w:val="24"/>
          <w:lang w:val="en-US"/>
        </w:rPr>
      </w:pPr>
      <w:r w:rsidRPr="3EB999BF">
        <w:rPr>
          <w:b/>
          <w:bCs/>
          <w:color w:val="EE0000"/>
          <w:sz w:val="20"/>
        </w:rPr>
        <w:t xml:space="preserve">*Please specify which </w:t>
      </w:r>
      <w:r w:rsidR="682C29ED" w:rsidRPr="3EB999BF">
        <w:rPr>
          <w:b/>
          <w:bCs/>
          <w:color w:val="EE0000"/>
          <w:sz w:val="20"/>
        </w:rPr>
        <w:t>y</w:t>
      </w:r>
      <w:r w:rsidRPr="3EB999BF">
        <w:rPr>
          <w:b/>
          <w:bCs/>
          <w:color w:val="EE0000"/>
          <w:sz w:val="20"/>
        </w:rPr>
        <w:t xml:space="preserve">ear </w:t>
      </w:r>
      <w:r w:rsidR="7D6C11F6" w:rsidRPr="3EB999BF">
        <w:rPr>
          <w:b/>
          <w:bCs/>
          <w:color w:val="EE0000"/>
          <w:sz w:val="20"/>
        </w:rPr>
        <w:t>g</w:t>
      </w:r>
      <w:r w:rsidRPr="3EB999BF">
        <w:rPr>
          <w:b/>
          <w:bCs/>
          <w:color w:val="EE0000"/>
          <w:sz w:val="20"/>
        </w:rPr>
        <w:t xml:space="preserve">roup your child will attend in academic </w:t>
      </w:r>
      <w:r w:rsidR="107E38C5" w:rsidRPr="3EB999BF">
        <w:rPr>
          <w:b/>
          <w:bCs/>
          <w:color w:val="EE0000"/>
          <w:sz w:val="20"/>
        </w:rPr>
        <w:t>y</w:t>
      </w:r>
      <w:r w:rsidRPr="3EB999BF">
        <w:rPr>
          <w:b/>
          <w:bCs/>
          <w:color w:val="EE0000"/>
          <w:sz w:val="20"/>
        </w:rPr>
        <w:t>ear 2026/2027</w:t>
      </w:r>
      <w:r w:rsidRPr="3EB999BF">
        <w:rPr>
          <w:color w:val="EE0000"/>
          <w:sz w:val="20"/>
        </w:rPr>
        <w:t xml:space="preserve"> </w:t>
      </w:r>
      <w:r w:rsidR="008B1B21" w:rsidRPr="3EB999BF">
        <w:rPr>
          <w:color w:val="EE0000"/>
          <w:sz w:val="20"/>
        </w:rPr>
        <w:t xml:space="preserve">    </w:t>
      </w:r>
      <w:r w:rsidR="008B1B21" w:rsidRPr="3EB999BF">
        <w:rPr>
          <w:color w:val="002060"/>
          <w:sz w:val="24"/>
          <w:szCs w:val="24"/>
          <w:lang w:val="en-US"/>
        </w:rPr>
        <w:t xml:space="preserve">         </w:t>
      </w:r>
    </w:p>
    <w:p w14:paraId="4A540F40" w14:textId="77777777" w:rsidR="001A2609" w:rsidRPr="00C46BA5" w:rsidRDefault="001A2609" w:rsidP="00A923ED">
      <w:pPr>
        <w:spacing w:line="360" w:lineRule="auto"/>
        <w:ind w:right="101"/>
        <w:rPr>
          <w:color w:val="002060"/>
          <w:sz w:val="24"/>
          <w:szCs w:val="24"/>
          <w:lang w:val="en-US"/>
        </w:rPr>
      </w:pPr>
    </w:p>
    <w:tbl>
      <w:tblPr>
        <w:tblStyle w:val="TableGrid"/>
        <w:tblW w:w="9912" w:type="dxa"/>
        <w:tblLook w:val="04A0" w:firstRow="1" w:lastRow="0" w:firstColumn="1" w:lastColumn="0" w:noHBand="0" w:noVBand="1"/>
      </w:tblPr>
      <w:tblGrid>
        <w:gridCol w:w="5821"/>
        <w:gridCol w:w="1020"/>
        <w:gridCol w:w="3071"/>
      </w:tblGrid>
      <w:tr w:rsidR="007F34E9" w:rsidRPr="001F5777" w14:paraId="756A90FA" w14:textId="77777777" w:rsidTr="3EB999BF">
        <w:tc>
          <w:tcPr>
            <w:tcW w:w="5821" w:type="dxa"/>
          </w:tcPr>
          <w:p w14:paraId="4A3DFF0C" w14:textId="77777777" w:rsidR="007F34E9" w:rsidRPr="00AB393C" w:rsidRDefault="007F34E9" w:rsidP="00D37AA2">
            <w:pPr>
              <w:jc w:val="center"/>
              <w:rPr>
                <w:b/>
                <w:bCs/>
                <w:szCs w:val="28"/>
              </w:rPr>
            </w:pPr>
            <w:r w:rsidRPr="00AB393C">
              <w:rPr>
                <w:b/>
                <w:bCs/>
                <w:szCs w:val="28"/>
              </w:rPr>
              <w:t xml:space="preserve">Please provide copies of </w:t>
            </w:r>
            <w:r w:rsidRPr="007F34E9">
              <w:rPr>
                <w:b/>
                <w:bCs/>
                <w:szCs w:val="28"/>
                <w:u w:val="single"/>
              </w:rPr>
              <w:t>ALL</w:t>
            </w:r>
            <w:r>
              <w:rPr>
                <w:b/>
                <w:bCs/>
                <w:szCs w:val="28"/>
              </w:rPr>
              <w:t xml:space="preserve"> </w:t>
            </w:r>
            <w:r w:rsidRPr="00AB393C">
              <w:rPr>
                <w:b/>
                <w:bCs/>
                <w:szCs w:val="28"/>
              </w:rPr>
              <w:t>the documents below:</w:t>
            </w:r>
          </w:p>
        </w:tc>
        <w:tc>
          <w:tcPr>
            <w:tcW w:w="1020" w:type="dxa"/>
          </w:tcPr>
          <w:p w14:paraId="476E4BE5" w14:textId="58617E95" w:rsidR="007F34E9" w:rsidRPr="00523059" w:rsidRDefault="73E3EDE2" w:rsidP="3EB999BF">
            <w:pPr>
              <w:rPr>
                <w:b/>
                <w:bCs/>
              </w:rPr>
            </w:pPr>
            <w:r w:rsidRPr="3EB999BF">
              <w:rPr>
                <w:b/>
                <w:bCs/>
              </w:rPr>
              <w:t>Yes/N</w:t>
            </w:r>
            <w:r w:rsidR="16D1A78C" w:rsidRPr="3EB999BF">
              <w:rPr>
                <w:b/>
                <w:bCs/>
              </w:rPr>
              <w:t>o</w:t>
            </w:r>
          </w:p>
        </w:tc>
        <w:tc>
          <w:tcPr>
            <w:tcW w:w="3071" w:type="dxa"/>
          </w:tcPr>
          <w:p w14:paraId="6D62768A" w14:textId="77777777" w:rsidR="007F34E9" w:rsidRPr="001F5777" w:rsidRDefault="007F34E9" w:rsidP="00D37AA2">
            <w:pPr>
              <w:jc w:val="center"/>
              <w:rPr>
                <w:b/>
                <w:bCs/>
                <w:szCs w:val="28"/>
              </w:rPr>
            </w:pPr>
            <w:r w:rsidRPr="001F5777">
              <w:rPr>
                <w:b/>
                <w:bCs/>
                <w:szCs w:val="28"/>
              </w:rPr>
              <w:t>Comments</w:t>
            </w:r>
          </w:p>
        </w:tc>
      </w:tr>
      <w:tr w:rsidR="007F34E9" w14:paraId="2D0E5DE2" w14:textId="77777777" w:rsidTr="3EB999BF">
        <w:tc>
          <w:tcPr>
            <w:tcW w:w="5821" w:type="dxa"/>
          </w:tcPr>
          <w:p w14:paraId="1448C8F9" w14:textId="77777777" w:rsidR="007F34E9" w:rsidRPr="00F74E0E" w:rsidRDefault="007F34E9" w:rsidP="00D37AA2">
            <w:pPr>
              <w:rPr>
                <w:sz w:val="20"/>
              </w:rPr>
            </w:pPr>
            <w:r w:rsidRPr="00F74E0E">
              <w:rPr>
                <w:sz w:val="20"/>
              </w:rPr>
              <w:t>Student’s VALID Passport &amp; Visa</w:t>
            </w:r>
            <w:r w:rsidRPr="00F74E0E">
              <w:rPr>
                <w:sz w:val="20"/>
              </w:rPr>
              <w:tab/>
            </w:r>
            <w:r w:rsidRPr="00F74E0E">
              <w:rPr>
                <w:sz w:val="20"/>
              </w:rPr>
              <w:tab/>
            </w:r>
          </w:p>
        </w:tc>
        <w:tc>
          <w:tcPr>
            <w:tcW w:w="1020" w:type="dxa"/>
          </w:tcPr>
          <w:p w14:paraId="4752BF90" w14:textId="77777777" w:rsidR="007F34E9" w:rsidRDefault="007F34E9" w:rsidP="00D37AA2">
            <w:pPr>
              <w:rPr>
                <w:szCs w:val="28"/>
              </w:rPr>
            </w:pPr>
          </w:p>
        </w:tc>
        <w:tc>
          <w:tcPr>
            <w:tcW w:w="3071" w:type="dxa"/>
          </w:tcPr>
          <w:p w14:paraId="4C8BDF9D" w14:textId="77777777" w:rsidR="007F34E9" w:rsidRDefault="007F34E9" w:rsidP="00D37AA2">
            <w:pPr>
              <w:rPr>
                <w:szCs w:val="28"/>
              </w:rPr>
            </w:pPr>
          </w:p>
        </w:tc>
      </w:tr>
      <w:tr w:rsidR="007F34E9" w14:paraId="0CFFAB0E" w14:textId="77777777" w:rsidTr="3EB999BF">
        <w:tc>
          <w:tcPr>
            <w:tcW w:w="5821" w:type="dxa"/>
          </w:tcPr>
          <w:p w14:paraId="1B346465" w14:textId="77777777" w:rsidR="007F34E9" w:rsidRPr="00F74E0E" w:rsidRDefault="007F34E9" w:rsidP="00D37AA2">
            <w:pPr>
              <w:rPr>
                <w:sz w:val="20"/>
              </w:rPr>
            </w:pPr>
            <w:r w:rsidRPr="00F74E0E">
              <w:rPr>
                <w:sz w:val="20"/>
              </w:rPr>
              <w:t>Student’s Birth Certificate</w:t>
            </w:r>
          </w:p>
        </w:tc>
        <w:tc>
          <w:tcPr>
            <w:tcW w:w="1020" w:type="dxa"/>
          </w:tcPr>
          <w:p w14:paraId="43FC407F" w14:textId="77777777" w:rsidR="007F34E9" w:rsidRDefault="007F34E9" w:rsidP="00D37AA2">
            <w:pPr>
              <w:rPr>
                <w:szCs w:val="28"/>
              </w:rPr>
            </w:pPr>
          </w:p>
        </w:tc>
        <w:tc>
          <w:tcPr>
            <w:tcW w:w="3071" w:type="dxa"/>
          </w:tcPr>
          <w:p w14:paraId="3F431EC1" w14:textId="77777777" w:rsidR="007F34E9" w:rsidRDefault="007F34E9" w:rsidP="00D37AA2">
            <w:pPr>
              <w:rPr>
                <w:szCs w:val="28"/>
              </w:rPr>
            </w:pPr>
          </w:p>
        </w:tc>
      </w:tr>
      <w:tr w:rsidR="007F34E9" w14:paraId="2434C47A" w14:textId="77777777" w:rsidTr="3EB999BF">
        <w:trPr>
          <w:trHeight w:val="639"/>
        </w:trPr>
        <w:tc>
          <w:tcPr>
            <w:tcW w:w="5821" w:type="dxa"/>
          </w:tcPr>
          <w:p w14:paraId="540E4F1F" w14:textId="77777777" w:rsidR="00D2117C" w:rsidRPr="00F74E0E" w:rsidRDefault="007F34E9" w:rsidP="00D37AA2">
            <w:pPr>
              <w:rPr>
                <w:sz w:val="20"/>
              </w:rPr>
            </w:pPr>
            <w:r w:rsidRPr="00F74E0E">
              <w:rPr>
                <w:sz w:val="20"/>
              </w:rPr>
              <w:t>Student’s VALID ID (Iqama, Diplomatic or Saudi ID)</w:t>
            </w:r>
          </w:p>
          <w:p w14:paraId="475202DD" w14:textId="1D517B10" w:rsidR="007F34E9" w:rsidRPr="00F74E0E" w:rsidRDefault="00C84C77" w:rsidP="00D37AA2">
            <w:pPr>
              <w:rPr>
                <w:sz w:val="20"/>
              </w:rPr>
            </w:pPr>
            <w:r>
              <w:rPr>
                <w:color w:val="FF0000"/>
                <w:sz w:val="20"/>
              </w:rPr>
              <w:t>*</w:t>
            </w:r>
            <w:r w:rsidR="00AB2F93" w:rsidRPr="00F74E0E">
              <w:rPr>
                <w:color w:val="FF0000"/>
                <w:sz w:val="20"/>
              </w:rPr>
              <w:t>(</w:t>
            </w:r>
            <w:r w:rsidR="00D2117C" w:rsidRPr="00F74E0E">
              <w:rPr>
                <w:color w:val="FF0000"/>
                <w:sz w:val="20"/>
              </w:rPr>
              <w:t xml:space="preserve">Students </w:t>
            </w:r>
            <w:r w:rsidR="007A74BC" w:rsidRPr="00F74E0E">
              <w:rPr>
                <w:color w:val="FF0000"/>
                <w:sz w:val="20"/>
              </w:rPr>
              <w:t>given</w:t>
            </w:r>
            <w:r w:rsidR="00D2117C" w:rsidRPr="00F74E0E">
              <w:rPr>
                <w:color w:val="FF0000"/>
                <w:sz w:val="20"/>
              </w:rPr>
              <w:t xml:space="preserve"> 90 days from </w:t>
            </w:r>
            <w:r w:rsidR="00AD3921" w:rsidRPr="00F74E0E">
              <w:rPr>
                <w:color w:val="FF0000"/>
                <w:sz w:val="20"/>
              </w:rPr>
              <w:t>school start date</w:t>
            </w:r>
            <w:r w:rsidR="00D2117C" w:rsidRPr="00F74E0E">
              <w:rPr>
                <w:color w:val="FF0000"/>
                <w:sz w:val="20"/>
              </w:rPr>
              <w:t xml:space="preserve"> to provide Iqama</w:t>
            </w:r>
            <w:r w:rsidR="00AB2F93" w:rsidRPr="00F74E0E">
              <w:rPr>
                <w:color w:val="FF0000"/>
                <w:sz w:val="20"/>
              </w:rPr>
              <w:t>)</w:t>
            </w:r>
          </w:p>
        </w:tc>
        <w:tc>
          <w:tcPr>
            <w:tcW w:w="1020" w:type="dxa"/>
          </w:tcPr>
          <w:p w14:paraId="3044BCC4" w14:textId="77777777" w:rsidR="007F34E9" w:rsidRDefault="007F34E9" w:rsidP="00D37AA2">
            <w:pPr>
              <w:rPr>
                <w:szCs w:val="28"/>
              </w:rPr>
            </w:pPr>
          </w:p>
        </w:tc>
        <w:tc>
          <w:tcPr>
            <w:tcW w:w="3071" w:type="dxa"/>
          </w:tcPr>
          <w:p w14:paraId="580A74EE" w14:textId="77777777" w:rsidR="007F34E9" w:rsidRDefault="007F34E9" w:rsidP="00D37AA2">
            <w:pPr>
              <w:rPr>
                <w:szCs w:val="28"/>
              </w:rPr>
            </w:pPr>
          </w:p>
        </w:tc>
      </w:tr>
      <w:tr w:rsidR="007F34E9" w14:paraId="0365034F" w14:textId="77777777" w:rsidTr="3EB999BF">
        <w:tc>
          <w:tcPr>
            <w:tcW w:w="5821" w:type="dxa"/>
          </w:tcPr>
          <w:p w14:paraId="17623305" w14:textId="77777777" w:rsidR="007F34E9" w:rsidRPr="00F74E0E" w:rsidRDefault="007F34E9" w:rsidP="00D37AA2">
            <w:pPr>
              <w:rPr>
                <w:sz w:val="20"/>
              </w:rPr>
            </w:pPr>
            <w:r w:rsidRPr="00F74E0E">
              <w:rPr>
                <w:sz w:val="20"/>
              </w:rPr>
              <w:t xml:space="preserve">Two Recent Passport Size Photo’s </w:t>
            </w:r>
          </w:p>
        </w:tc>
        <w:tc>
          <w:tcPr>
            <w:tcW w:w="1020" w:type="dxa"/>
          </w:tcPr>
          <w:p w14:paraId="2D4C1139" w14:textId="77777777" w:rsidR="007F34E9" w:rsidRDefault="007F34E9" w:rsidP="00D37AA2">
            <w:pPr>
              <w:rPr>
                <w:szCs w:val="28"/>
              </w:rPr>
            </w:pPr>
          </w:p>
        </w:tc>
        <w:tc>
          <w:tcPr>
            <w:tcW w:w="3071" w:type="dxa"/>
          </w:tcPr>
          <w:p w14:paraId="5A3D7958" w14:textId="77777777" w:rsidR="007F34E9" w:rsidRDefault="007F34E9" w:rsidP="00D37AA2">
            <w:pPr>
              <w:rPr>
                <w:szCs w:val="28"/>
              </w:rPr>
            </w:pPr>
          </w:p>
        </w:tc>
      </w:tr>
      <w:tr w:rsidR="007F34E9" w14:paraId="3F6018D6" w14:textId="77777777" w:rsidTr="3EB999BF">
        <w:tc>
          <w:tcPr>
            <w:tcW w:w="5821" w:type="dxa"/>
          </w:tcPr>
          <w:p w14:paraId="553C951C" w14:textId="77777777" w:rsidR="007F34E9" w:rsidRPr="00F74E0E" w:rsidRDefault="007F34E9" w:rsidP="00D37AA2">
            <w:pPr>
              <w:rPr>
                <w:sz w:val="20"/>
              </w:rPr>
            </w:pPr>
            <w:r w:rsidRPr="00F74E0E">
              <w:rPr>
                <w:sz w:val="20"/>
              </w:rPr>
              <w:t>Father’s VALID Passport &amp; Visa</w:t>
            </w:r>
            <w:r w:rsidRPr="00F74E0E">
              <w:rPr>
                <w:sz w:val="20"/>
              </w:rPr>
              <w:tab/>
            </w:r>
          </w:p>
        </w:tc>
        <w:tc>
          <w:tcPr>
            <w:tcW w:w="1020" w:type="dxa"/>
          </w:tcPr>
          <w:p w14:paraId="103141D8" w14:textId="77777777" w:rsidR="007F34E9" w:rsidRDefault="007F34E9" w:rsidP="00D37AA2">
            <w:pPr>
              <w:rPr>
                <w:szCs w:val="28"/>
              </w:rPr>
            </w:pPr>
          </w:p>
        </w:tc>
        <w:tc>
          <w:tcPr>
            <w:tcW w:w="3071" w:type="dxa"/>
          </w:tcPr>
          <w:p w14:paraId="4CB7B9CF" w14:textId="77777777" w:rsidR="007F34E9" w:rsidRDefault="007F34E9" w:rsidP="00D37AA2">
            <w:pPr>
              <w:rPr>
                <w:szCs w:val="28"/>
              </w:rPr>
            </w:pPr>
          </w:p>
        </w:tc>
      </w:tr>
      <w:tr w:rsidR="007F34E9" w14:paraId="244A887B" w14:textId="77777777" w:rsidTr="3EB999BF">
        <w:tc>
          <w:tcPr>
            <w:tcW w:w="5821" w:type="dxa"/>
          </w:tcPr>
          <w:p w14:paraId="64A58D07" w14:textId="77777777" w:rsidR="007F34E9" w:rsidRPr="00F74E0E" w:rsidRDefault="007F34E9" w:rsidP="00D37AA2">
            <w:pPr>
              <w:rPr>
                <w:sz w:val="20"/>
              </w:rPr>
            </w:pPr>
            <w:r w:rsidRPr="00F74E0E">
              <w:rPr>
                <w:sz w:val="20"/>
              </w:rPr>
              <w:t>Father’s VALID ID (Iqama, Diplomatic or Saudi ID)</w:t>
            </w:r>
            <w:r w:rsidRPr="00F74E0E">
              <w:rPr>
                <w:sz w:val="20"/>
              </w:rPr>
              <w:tab/>
            </w:r>
          </w:p>
        </w:tc>
        <w:tc>
          <w:tcPr>
            <w:tcW w:w="1020" w:type="dxa"/>
          </w:tcPr>
          <w:p w14:paraId="3E2023BA" w14:textId="77777777" w:rsidR="007F34E9" w:rsidRDefault="007F34E9" w:rsidP="00D37AA2">
            <w:pPr>
              <w:rPr>
                <w:szCs w:val="28"/>
              </w:rPr>
            </w:pPr>
          </w:p>
        </w:tc>
        <w:tc>
          <w:tcPr>
            <w:tcW w:w="3071" w:type="dxa"/>
          </w:tcPr>
          <w:p w14:paraId="72077CC5" w14:textId="77777777" w:rsidR="007F34E9" w:rsidRDefault="007F34E9" w:rsidP="00D37AA2">
            <w:pPr>
              <w:rPr>
                <w:szCs w:val="28"/>
              </w:rPr>
            </w:pPr>
          </w:p>
        </w:tc>
      </w:tr>
      <w:tr w:rsidR="007F34E9" w14:paraId="225F91FB" w14:textId="77777777" w:rsidTr="3EB999BF">
        <w:trPr>
          <w:trHeight w:val="297"/>
        </w:trPr>
        <w:tc>
          <w:tcPr>
            <w:tcW w:w="5821" w:type="dxa"/>
          </w:tcPr>
          <w:p w14:paraId="5A629459" w14:textId="77777777" w:rsidR="007F34E9" w:rsidRPr="00F74E0E" w:rsidRDefault="007F34E9" w:rsidP="00D37AA2">
            <w:pPr>
              <w:rPr>
                <w:sz w:val="20"/>
              </w:rPr>
            </w:pPr>
            <w:r w:rsidRPr="00F74E0E">
              <w:rPr>
                <w:sz w:val="20"/>
              </w:rPr>
              <w:t>Mother’s VALID Passport &amp; Visa</w:t>
            </w:r>
            <w:r w:rsidRPr="00F74E0E">
              <w:rPr>
                <w:sz w:val="20"/>
              </w:rPr>
              <w:tab/>
            </w:r>
          </w:p>
        </w:tc>
        <w:tc>
          <w:tcPr>
            <w:tcW w:w="1020" w:type="dxa"/>
          </w:tcPr>
          <w:p w14:paraId="12E206FB" w14:textId="77777777" w:rsidR="007F34E9" w:rsidRDefault="007F34E9" w:rsidP="00D37AA2">
            <w:pPr>
              <w:rPr>
                <w:szCs w:val="28"/>
              </w:rPr>
            </w:pPr>
          </w:p>
        </w:tc>
        <w:tc>
          <w:tcPr>
            <w:tcW w:w="3071" w:type="dxa"/>
          </w:tcPr>
          <w:p w14:paraId="04328D33" w14:textId="77777777" w:rsidR="007F34E9" w:rsidRDefault="007F34E9" w:rsidP="00D37AA2">
            <w:pPr>
              <w:rPr>
                <w:szCs w:val="28"/>
              </w:rPr>
            </w:pPr>
          </w:p>
        </w:tc>
      </w:tr>
      <w:tr w:rsidR="007F34E9" w14:paraId="327C0750" w14:textId="77777777" w:rsidTr="3EB999BF">
        <w:trPr>
          <w:trHeight w:val="351"/>
        </w:trPr>
        <w:tc>
          <w:tcPr>
            <w:tcW w:w="5821" w:type="dxa"/>
          </w:tcPr>
          <w:p w14:paraId="4770035B" w14:textId="77777777" w:rsidR="007F34E9" w:rsidRPr="00F74E0E" w:rsidRDefault="007F34E9" w:rsidP="00D37AA2">
            <w:pPr>
              <w:rPr>
                <w:sz w:val="20"/>
              </w:rPr>
            </w:pPr>
            <w:r w:rsidRPr="00F74E0E">
              <w:rPr>
                <w:sz w:val="20"/>
              </w:rPr>
              <w:t>Mother’s VALID ID (Iqama, Diplomatic or Saudi ID)</w:t>
            </w:r>
          </w:p>
        </w:tc>
        <w:tc>
          <w:tcPr>
            <w:tcW w:w="1020" w:type="dxa"/>
          </w:tcPr>
          <w:p w14:paraId="2F3D843D" w14:textId="77777777" w:rsidR="007F34E9" w:rsidRDefault="007F34E9" w:rsidP="00D37AA2">
            <w:pPr>
              <w:rPr>
                <w:szCs w:val="28"/>
              </w:rPr>
            </w:pPr>
          </w:p>
        </w:tc>
        <w:tc>
          <w:tcPr>
            <w:tcW w:w="3071" w:type="dxa"/>
          </w:tcPr>
          <w:p w14:paraId="6606EB41" w14:textId="77777777" w:rsidR="007F34E9" w:rsidRDefault="007F34E9" w:rsidP="00D37AA2">
            <w:pPr>
              <w:rPr>
                <w:szCs w:val="28"/>
              </w:rPr>
            </w:pPr>
          </w:p>
        </w:tc>
      </w:tr>
      <w:tr w:rsidR="007F34E9" w14:paraId="738E796C" w14:textId="77777777" w:rsidTr="3EB999BF">
        <w:trPr>
          <w:trHeight w:val="351"/>
        </w:trPr>
        <w:tc>
          <w:tcPr>
            <w:tcW w:w="5821" w:type="dxa"/>
          </w:tcPr>
          <w:p w14:paraId="5B3154B6" w14:textId="77777777" w:rsidR="007F34E9" w:rsidRPr="00F74E0E" w:rsidRDefault="007F34E9" w:rsidP="00D37AA2">
            <w:pPr>
              <w:rPr>
                <w:sz w:val="20"/>
              </w:rPr>
            </w:pPr>
            <w:r w:rsidRPr="00F74E0E">
              <w:rPr>
                <w:sz w:val="20"/>
              </w:rPr>
              <w:t>Introduction Letter from Father or Mother’s Employer</w:t>
            </w:r>
          </w:p>
        </w:tc>
        <w:tc>
          <w:tcPr>
            <w:tcW w:w="1020" w:type="dxa"/>
          </w:tcPr>
          <w:p w14:paraId="0E8BC35B" w14:textId="77777777" w:rsidR="007F34E9" w:rsidRDefault="007F34E9" w:rsidP="00D37AA2">
            <w:pPr>
              <w:rPr>
                <w:szCs w:val="28"/>
              </w:rPr>
            </w:pPr>
          </w:p>
        </w:tc>
        <w:tc>
          <w:tcPr>
            <w:tcW w:w="3071" w:type="dxa"/>
          </w:tcPr>
          <w:p w14:paraId="22D2297E" w14:textId="77777777" w:rsidR="007F34E9" w:rsidRDefault="007F34E9" w:rsidP="00D37AA2">
            <w:pPr>
              <w:rPr>
                <w:szCs w:val="28"/>
              </w:rPr>
            </w:pPr>
          </w:p>
        </w:tc>
      </w:tr>
      <w:tr w:rsidR="007F34E9" w14:paraId="583305EE" w14:textId="77777777" w:rsidTr="3EB999BF">
        <w:tc>
          <w:tcPr>
            <w:tcW w:w="5821" w:type="dxa"/>
          </w:tcPr>
          <w:p w14:paraId="3BD51C58" w14:textId="77777777" w:rsidR="007F34E9" w:rsidRPr="00F74E0E" w:rsidRDefault="007F34E9" w:rsidP="00D37AA2">
            <w:pPr>
              <w:rPr>
                <w:b/>
                <w:bCs/>
                <w:sz w:val="20"/>
              </w:rPr>
            </w:pPr>
            <w:r w:rsidRPr="00F74E0E">
              <w:rPr>
                <w:sz w:val="20"/>
              </w:rPr>
              <w:t>Vaccination Certificate</w:t>
            </w:r>
          </w:p>
        </w:tc>
        <w:tc>
          <w:tcPr>
            <w:tcW w:w="1020" w:type="dxa"/>
          </w:tcPr>
          <w:p w14:paraId="79AD3C66" w14:textId="77777777" w:rsidR="007F34E9" w:rsidRDefault="007F34E9" w:rsidP="00D37AA2">
            <w:pPr>
              <w:rPr>
                <w:szCs w:val="28"/>
              </w:rPr>
            </w:pPr>
          </w:p>
        </w:tc>
        <w:tc>
          <w:tcPr>
            <w:tcW w:w="3071" w:type="dxa"/>
          </w:tcPr>
          <w:p w14:paraId="05F30C7F" w14:textId="77777777" w:rsidR="007F34E9" w:rsidRDefault="007F34E9" w:rsidP="00D37AA2">
            <w:pPr>
              <w:rPr>
                <w:szCs w:val="28"/>
              </w:rPr>
            </w:pPr>
          </w:p>
        </w:tc>
      </w:tr>
      <w:tr w:rsidR="007F34E9" w14:paraId="0E6435CB" w14:textId="77777777" w:rsidTr="3EB999BF">
        <w:tc>
          <w:tcPr>
            <w:tcW w:w="5821" w:type="dxa"/>
          </w:tcPr>
          <w:p w14:paraId="3877523B" w14:textId="77777777" w:rsidR="007F34E9" w:rsidRPr="00F74E0E" w:rsidRDefault="007F34E9" w:rsidP="00D37AA2">
            <w:pPr>
              <w:tabs>
                <w:tab w:val="left" w:pos="1392"/>
              </w:tabs>
              <w:jc w:val="center"/>
              <w:rPr>
                <w:b/>
                <w:bCs/>
                <w:sz w:val="20"/>
              </w:rPr>
            </w:pPr>
            <w:r w:rsidRPr="00F74E0E">
              <w:rPr>
                <w:b/>
                <w:bCs/>
                <w:sz w:val="20"/>
              </w:rPr>
              <w:t>Documents to be attested and translated (English)</w:t>
            </w:r>
          </w:p>
        </w:tc>
        <w:tc>
          <w:tcPr>
            <w:tcW w:w="1020" w:type="dxa"/>
          </w:tcPr>
          <w:p w14:paraId="549A61F2" w14:textId="77777777" w:rsidR="007F34E9" w:rsidRDefault="007F34E9" w:rsidP="00D37AA2">
            <w:pPr>
              <w:rPr>
                <w:szCs w:val="28"/>
              </w:rPr>
            </w:pPr>
          </w:p>
        </w:tc>
        <w:tc>
          <w:tcPr>
            <w:tcW w:w="3071" w:type="dxa"/>
          </w:tcPr>
          <w:p w14:paraId="41AC69D0" w14:textId="77777777" w:rsidR="007F34E9" w:rsidRDefault="007F34E9" w:rsidP="00D37AA2">
            <w:pPr>
              <w:rPr>
                <w:szCs w:val="28"/>
              </w:rPr>
            </w:pPr>
          </w:p>
        </w:tc>
      </w:tr>
      <w:tr w:rsidR="007F34E9" w14:paraId="450A3DE0" w14:textId="77777777" w:rsidTr="3EB999BF">
        <w:tc>
          <w:tcPr>
            <w:tcW w:w="5821" w:type="dxa"/>
          </w:tcPr>
          <w:p w14:paraId="2D03E5A6" w14:textId="5EF514FC" w:rsidR="007A74BC" w:rsidRPr="00F74E0E" w:rsidRDefault="007F34E9" w:rsidP="00D37AA2">
            <w:pPr>
              <w:rPr>
                <w:sz w:val="20"/>
              </w:rPr>
            </w:pPr>
            <w:r w:rsidRPr="00F74E0E">
              <w:rPr>
                <w:sz w:val="20"/>
              </w:rPr>
              <w:t>Latest School Report from previous school</w:t>
            </w:r>
          </w:p>
          <w:p w14:paraId="35706F6F" w14:textId="59EAD6AC" w:rsidR="007F34E9" w:rsidRPr="00F74E0E" w:rsidRDefault="00C84C77" w:rsidP="00D37AA2">
            <w:pPr>
              <w:rPr>
                <w:b/>
                <w:bCs/>
                <w:sz w:val="20"/>
              </w:rPr>
            </w:pPr>
            <w:r>
              <w:rPr>
                <w:color w:val="FF0000"/>
                <w:sz w:val="20"/>
              </w:rPr>
              <w:t xml:space="preserve">*(Applications cannot be processed until reports are received) </w:t>
            </w:r>
            <w:r w:rsidR="007A74BC" w:rsidRPr="00F74E0E">
              <w:rPr>
                <w:color w:val="FF0000"/>
                <w:sz w:val="20"/>
              </w:rPr>
              <w:t xml:space="preserve"> </w:t>
            </w:r>
          </w:p>
        </w:tc>
        <w:tc>
          <w:tcPr>
            <w:tcW w:w="1020" w:type="dxa"/>
          </w:tcPr>
          <w:p w14:paraId="356FC220" w14:textId="77777777" w:rsidR="007F34E9" w:rsidRDefault="007F34E9" w:rsidP="00D37AA2">
            <w:pPr>
              <w:rPr>
                <w:szCs w:val="28"/>
              </w:rPr>
            </w:pPr>
          </w:p>
        </w:tc>
        <w:tc>
          <w:tcPr>
            <w:tcW w:w="3071" w:type="dxa"/>
          </w:tcPr>
          <w:p w14:paraId="1B77266F" w14:textId="77777777" w:rsidR="007F34E9" w:rsidRDefault="007F34E9" w:rsidP="00D37AA2">
            <w:pPr>
              <w:rPr>
                <w:szCs w:val="28"/>
              </w:rPr>
            </w:pPr>
          </w:p>
        </w:tc>
      </w:tr>
      <w:tr w:rsidR="007F34E9" w14:paraId="2CC7C879" w14:textId="77777777" w:rsidTr="3EB999BF">
        <w:tc>
          <w:tcPr>
            <w:tcW w:w="5821" w:type="dxa"/>
          </w:tcPr>
          <w:p w14:paraId="34F49424" w14:textId="0EC706F9" w:rsidR="00DA2DE5" w:rsidRPr="00F74E0E" w:rsidRDefault="007F34E9" w:rsidP="00EB2466">
            <w:pPr>
              <w:rPr>
                <w:color w:val="FF0000"/>
                <w:sz w:val="20"/>
              </w:rPr>
            </w:pPr>
            <w:r w:rsidRPr="00F74E0E">
              <w:rPr>
                <w:sz w:val="20"/>
              </w:rPr>
              <w:t>Transfer/Leaving Certificate from previous school</w:t>
            </w:r>
          </w:p>
        </w:tc>
        <w:tc>
          <w:tcPr>
            <w:tcW w:w="1020" w:type="dxa"/>
          </w:tcPr>
          <w:p w14:paraId="25E3F3C9" w14:textId="77777777" w:rsidR="007F34E9" w:rsidRDefault="007F34E9" w:rsidP="00D37AA2">
            <w:pPr>
              <w:rPr>
                <w:szCs w:val="28"/>
              </w:rPr>
            </w:pPr>
          </w:p>
        </w:tc>
        <w:tc>
          <w:tcPr>
            <w:tcW w:w="3071" w:type="dxa"/>
          </w:tcPr>
          <w:p w14:paraId="350C1D2B" w14:textId="77777777" w:rsidR="007F34E9" w:rsidRDefault="007F34E9" w:rsidP="00D37AA2">
            <w:pPr>
              <w:rPr>
                <w:szCs w:val="28"/>
              </w:rPr>
            </w:pPr>
          </w:p>
        </w:tc>
      </w:tr>
      <w:tr w:rsidR="007F34E9" w14:paraId="4B2DA1FE" w14:textId="77777777" w:rsidTr="3EB999BF">
        <w:tc>
          <w:tcPr>
            <w:tcW w:w="5821" w:type="dxa"/>
          </w:tcPr>
          <w:p w14:paraId="0762993C" w14:textId="0AF3D933" w:rsidR="007F34E9" w:rsidRPr="00F74E0E" w:rsidRDefault="007F34E9" w:rsidP="00EB2466">
            <w:pPr>
              <w:rPr>
                <w:color w:val="FF0000"/>
                <w:sz w:val="20"/>
              </w:rPr>
            </w:pPr>
            <w:r w:rsidRPr="00F74E0E">
              <w:rPr>
                <w:sz w:val="20"/>
              </w:rPr>
              <w:t>Financial Clearance Certificate from previous school</w:t>
            </w:r>
          </w:p>
        </w:tc>
        <w:tc>
          <w:tcPr>
            <w:tcW w:w="1020" w:type="dxa"/>
          </w:tcPr>
          <w:p w14:paraId="6C9D4D04" w14:textId="77777777" w:rsidR="007F34E9" w:rsidRDefault="007F34E9" w:rsidP="00D37AA2">
            <w:pPr>
              <w:rPr>
                <w:szCs w:val="28"/>
              </w:rPr>
            </w:pPr>
          </w:p>
        </w:tc>
        <w:tc>
          <w:tcPr>
            <w:tcW w:w="3071" w:type="dxa"/>
          </w:tcPr>
          <w:p w14:paraId="69A07176" w14:textId="77777777" w:rsidR="007F34E9" w:rsidRDefault="007F34E9" w:rsidP="00D37AA2">
            <w:pPr>
              <w:rPr>
                <w:szCs w:val="28"/>
              </w:rPr>
            </w:pPr>
          </w:p>
        </w:tc>
      </w:tr>
      <w:tr w:rsidR="007F34E9" w14:paraId="1FF152FC" w14:textId="77777777" w:rsidTr="3EB999BF">
        <w:tc>
          <w:tcPr>
            <w:tcW w:w="5821" w:type="dxa"/>
          </w:tcPr>
          <w:p w14:paraId="01985B7A" w14:textId="77777777" w:rsidR="0095337C" w:rsidRPr="00F74E0E" w:rsidRDefault="007F34E9" w:rsidP="00D37AA2">
            <w:pPr>
              <w:jc w:val="center"/>
              <w:rPr>
                <w:b/>
                <w:bCs/>
                <w:sz w:val="20"/>
              </w:rPr>
            </w:pPr>
            <w:r w:rsidRPr="00F74E0E">
              <w:rPr>
                <w:b/>
                <w:bCs/>
                <w:sz w:val="20"/>
              </w:rPr>
              <w:t xml:space="preserve">Applications for </w:t>
            </w:r>
            <w:r w:rsidR="00582F3E" w:rsidRPr="00F74E0E">
              <w:rPr>
                <w:b/>
                <w:bCs/>
                <w:sz w:val="20"/>
              </w:rPr>
              <w:t>Enhanced Provisions Class</w:t>
            </w:r>
            <w:r w:rsidRPr="00F74E0E">
              <w:rPr>
                <w:b/>
                <w:bCs/>
                <w:sz w:val="20"/>
              </w:rPr>
              <w:t xml:space="preserve"> &amp; </w:t>
            </w:r>
          </w:p>
          <w:p w14:paraId="30AC7D38" w14:textId="00A97FCC" w:rsidR="007F34E9" w:rsidRPr="00F74E0E" w:rsidRDefault="007F34E9" w:rsidP="00D37AA2">
            <w:pPr>
              <w:jc w:val="center"/>
              <w:rPr>
                <w:sz w:val="20"/>
              </w:rPr>
            </w:pPr>
            <w:r w:rsidRPr="00F74E0E">
              <w:rPr>
                <w:b/>
                <w:bCs/>
                <w:sz w:val="20"/>
              </w:rPr>
              <w:t xml:space="preserve">Learning Support </w:t>
            </w:r>
            <w:r w:rsidRPr="00F74E0E">
              <w:rPr>
                <w:b/>
                <w:bCs/>
                <w:sz w:val="20"/>
                <w:u w:val="single"/>
              </w:rPr>
              <w:t>ONLY</w:t>
            </w:r>
            <w:r w:rsidRPr="00F74E0E">
              <w:rPr>
                <w:b/>
                <w:bCs/>
                <w:sz w:val="20"/>
              </w:rPr>
              <w:t>:</w:t>
            </w:r>
          </w:p>
        </w:tc>
        <w:tc>
          <w:tcPr>
            <w:tcW w:w="1020" w:type="dxa"/>
          </w:tcPr>
          <w:p w14:paraId="644C8F0E" w14:textId="77777777" w:rsidR="007F34E9" w:rsidRDefault="007F34E9" w:rsidP="00D37AA2">
            <w:pPr>
              <w:rPr>
                <w:szCs w:val="28"/>
              </w:rPr>
            </w:pPr>
          </w:p>
        </w:tc>
        <w:tc>
          <w:tcPr>
            <w:tcW w:w="3071" w:type="dxa"/>
          </w:tcPr>
          <w:p w14:paraId="6818F163" w14:textId="77777777" w:rsidR="007F34E9" w:rsidRDefault="007F34E9" w:rsidP="00D37AA2">
            <w:pPr>
              <w:rPr>
                <w:szCs w:val="28"/>
              </w:rPr>
            </w:pPr>
          </w:p>
        </w:tc>
      </w:tr>
      <w:tr w:rsidR="007F34E9" w14:paraId="3E76DA1A" w14:textId="77777777" w:rsidTr="3EB999BF">
        <w:tc>
          <w:tcPr>
            <w:tcW w:w="5821" w:type="dxa"/>
          </w:tcPr>
          <w:p w14:paraId="0809563B" w14:textId="254382F5" w:rsidR="007F34E9" w:rsidRPr="00F74E0E" w:rsidRDefault="0095337C" w:rsidP="00D37AA2">
            <w:pPr>
              <w:rPr>
                <w:sz w:val="20"/>
              </w:rPr>
            </w:pPr>
            <w:r w:rsidRPr="00F74E0E">
              <w:rPr>
                <w:sz w:val="20"/>
              </w:rPr>
              <w:t>EP</w:t>
            </w:r>
            <w:r w:rsidR="007F34E9" w:rsidRPr="00F74E0E">
              <w:rPr>
                <w:sz w:val="20"/>
              </w:rPr>
              <w:t xml:space="preserve"> and LS – Medical report, no older than 6 months old</w:t>
            </w:r>
          </w:p>
        </w:tc>
        <w:tc>
          <w:tcPr>
            <w:tcW w:w="1020" w:type="dxa"/>
          </w:tcPr>
          <w:p w14:paraId="693DD040" w14:textId="77777777" w:rsidR="007F34E9" w:rsidRDefault="007F34E9" w:rsidP="00D37AA2">
            <w:pPr>
              <w:rPr>
                <w:szCs w:val="28"/>
              </w:rPr>
            </w:pPr>
          </w:p>
        </w:tc>
        <w:tc>
          <w:tcPr>
            <w:tcW w:w="3071" w:type="dxa"/>
          </w:tcPr>
          <w:p w14:paraId="036B17A5" w14:textId="77777777" w:rsidR="007F34E9" w:rsidRDefault="007F34E9" w:rsidP="00D37AA2">
            <w:pPr>
              <w:rPr>
                <w:szCs w:val="28"/>
              </w:rPr>
            </w:pPr>
          </w:p>
        </w:tc>
      </w:tr>
      <w:tr w:rsidR="007F34E9" w14:paraId="511A6602" w14:textId="77777777" w:rsidTr="3EB999BF">
        <w:tc>
          <w:tcPr>
            <w:tcW w:w="5821" w:type="dxa"/>
          </w:tcPr>
          <w:p w14:paraId="7099E405" w14:textId="60C43735" w:rsidR="007F34E9" w:rsidRPr="00F74E0E" w:rsidRDefault="0095337C" w:rsidP="00D37AA2">
            <w:pPr>
              <w:rPr>
                <w:sz w:val="20"/>
              </w:rPr>
            </w:pPr>
            <w:r w:rsidRPr="00F74E0E">
              <w:rPr>
                <w:sz w:val="20"/>
              </w:rPr>
              <w:t>EP</w:t>
            </w:r>
            <w:r w:rsidR="007F34E9" w:rsidRPr="00F74E0E">
              <w:rPr>
                <w:sz w:val="20"/>
              </w:rPr>
              <w:t xml:space="preserve"> and LS – Psychological Report, no older than 6 months old</w:t>
            </w:r>
          </w:p>
        </w:tc>
        <w:tc>
          <w:tcPr>
            <w:tcW w:w="1020" w:type="dxa"/>
          </w:tcPr>
          <w:p w14:paraId="5ACD8615" w14:textId="77777777" w:rsidR="007F34E9" w:rsidRDefault="007F34E9" w:rsidP="00D37AA2">
            <w:pPr>
              <w:rPr>
                <w:szCs w:val="28"/>
              </w:rPr>
            </w:pPr>
          </w:p>
        </w:tc>
        <w:tc>
          <w:tcPr>
            <w:tcW w:w="3071" w:type="dxa"/>
          </w:tcPr>
          <w:p w14:paraId="199DAD9F" w14:textId="77777777" w:rsidR="007F34E9" w:rsidRDefault="007F34E9" w:rsidP="00D37AA2">
            <w:pPr>
              <w:rPr>
                <w:szCs w:val="28"/>
              </w:rPr>
            </w:pPr>
          </w:p>
        </w:tc>
      </w:tr>
    </w:tbl>
    <w:p w14:paraId="6D898A91" w14:textId="77777777" w:rsidR="00F14BA3" w:rsidRPr="00E67EFC" w:rsidRDefault="00F14BA3" w:rsidP="00F14BA3">
      <w:pPr>
        <w:ind w:right="101"/>
        <w:rPr>
          <w:sz w:val="24"/>
          <w:szCs w:val="24"/>
        </w:rPr>
      </w:pPr>
    </w:p>
    <w:p w14:paraId="5929AA71" w14:textId="71E1777F" w:rsidR="007973C4" w:rsidRPr="00F74E0E" w:rsidRDefault="00B033C2" w:rsidP="00AD3921">
      <w:pPr>
        <w:ind w:right="95"/>
        <w:jc w:val="center"/>
        <w:rPr>
          <w:bCs/>
          <w:color w:val="FF0000"/>
          <w:szCs w:val="22"/>
          <w:u w:val="single"/>
          <w:lang w:val="en-US"/>
        </w:rPr>
      </w:pPr>
      <w:r w:rsidRPr="00F74E0E">
        <w:rPr>
          <w:bCs/>
          <w:color w:val="FF0000"/>
          <w:szCs w:val="22"/>
          <w:u w:val="single"/>
          <w:lang w:val="en-US"/>
        </w:rPr>
        <w:t xml:space="preserve">Please provide document copies only for enrolment </w:t>
      </w:r>
      <w:r w:rsidR="00F74E0E" w:rsidRPr="00F74E0E">
        <w:rPr>
          <w:bCs/>
          <w:color w:val="FF0000"/>
          <w:szCs w:val="22"/>
          <w:u w:val="single"/>
          <w:lang w:val="en-US"/>
        </w:rPr>
        <w:t>purposes,</w:t>
      </w:r>
      <w:r w:rsidRPr="00F74E0E">
        <w:rPr>
          <w:bCs/>
          <w:color w:val="FF0000"/>
          <w:szCs w:val="22"/>
          <w:u w:val="single"/>
          <w:lang w:val="en-US"/>
        </w:rPr>
        <w:t xml:space="preserve"> we do not accept </w:t>
      </w:r>
      <w:r w:rsidR="00D23D23" w:rsidRPr="00F74E0E">
        <w:rPr>
          <w:bCs/>
          <w:color w:val="FF0000"/>
          <w:szCs w:val="22"/>
          <w:u w:val="single"/>
          <w:lang w:val="en-US"/>
        </w:rPr>
        <w:t xml:space="preserve">original documents. </w:t>
      </w:r>
      <w:r w:rsidR="00A923ED" w:rsidRPr="00F74E0E">
        <w:rPr>
          <w:bCs/>
          <w:color w:val="FF0000"/>
          <w:szCs w:val="22"/>
          <w:u w:val="single"/>
          <w:lang w:val="en-US"/>
        </w:rPr>
        <w:t xml:space="preserve"> </w:t>
      </w:r>
      <w:r w:rsidR="00AE66E8" w:rsidRPr="00F74E0E">
        <w:rPr>
          <w:bCs/>
          <w:color w:val="FF0000"/>
          <w:szCs w:val="22"/>
          <w:u w:val="single"/>
          <w:lang w:val="en-US"/>
        </w:rPr>
        <w:br/>
      </w:r>
    </w:p>
    <w:p w14:paraId="011BEBF4" w14:textId="77777777" w:rsidR="00ED3B13" w:rsidRDefault="00ED3B13" w:rsidP="00F14BA3">
      <w:pPr>
        <w:ind w:right="95"/>
        <w:jc w:val="center"/>
        <w:rPr>
          <w:b/>
          <w:sz w:val="24"/>
          <w:szCs w:val="24"/>
          <w:u w:val="single"/>
        </w:rPr>
      </w:pPr>
    </w:p>
    <w:p w14:paraId="4D7C3E9D" w14:textId="106A8BA1" w:rsidR="00A923ED" w:rsidRPr="007024E5" w:rsidRDefault="00A923ED" w:rsidP="00AE66E8">
      <w:pPr>
        <w:spacing w:before="120" w:line="360" w:lineRule="auto"/>
        <w:ind w:right="101"/>
        <w:rPr>
          <w:b/>
          <w:szCs w:val="22"/>
        </w:rPr>
      </w:pPr>
      <w:r w:rsidRPr="007024E5">
        <w:rPr>
          <w:b/>
          <w:szCs w:val="22"/>
        </w:rPr>
        <w:t>Please Note:</w:t>
      </w:r>
    </w:p>
    <w:p w14:paraId="2BE52C4A" w14:textId="77777777" w:rsidR="00AE66E8" w:rsidRPr="007024E5" w:rsidRDefault="00A923ED" w:rsidP="00603FF3">
      <w:pPr>
        <w:pStyle w:val="ListParagraph"/>
        <w:numPr>
          <w:ilvl w:val="0"/>
          <w:numId w:val="28"/>
        </w:numPr>
        <w:spacing w:line="360" w:lineRule="auto"/>
        <w:ind w:right="101"/>
        <w:jc w:val="both"/>
        <w:rPr>
          <w:bCs/>
          <w:szCs w:val="22"/>
        </w:rPr>
      </w:pPr>
      <w:r w:rsidRPr="007024E5">
        <w:rPr>
          <w:bCs/>
          <w:szCs w:val="22"/>
        </w:rPr>
        <w:t>Failure to provide the above documentation could result in your child</w:t>
      </w:r>
      <w:r w:rsidR="00603D12" w:rsidRPr="007024E5">
        <w:rPr>
          <w:bCs/>
          <w:szCs w:val="22"/>
        </w:rPr>
        <w:t xml:space="preserve"> </w:t>
      </w:r>
      <w:r w:rsidRPr="007024E5">
        <w:rPr>
          <w:bCs/>
          <w:szCs w:val="22"/>
        </w:rPr>
        <w:t>being withdrawn.</w:t>
      </w:r>
    </w:p>
    <w:p w14:paraId="305F6C64" w14:textId="68C36ACD" w:rsidR="004B74DA" w:rsidRPr="007024E5" w:rsidRDefault="00A923ED" w:rsidP="00603FF3">
      <w:pPr>
        <w:pStyle w:val="ListParagraph"/>
        <w:numPr>
          <w:ilvl w:val="0"/>
          <w:numId w:val="28"/>
        </w:numPr>
        <w:spacing w:line="360" w:lineRule="auto"/>
        <w:ind w:right="101"/>
        <w:jc w:val="both"/>
        <w:rPr>
          <w:bCs/>
          <w:szCs w:val="22"/>
        </w:rPr>
      </w:pPr>
      <w:r w:rsidRPr="007024E5">
        <w:rPr>
          <w:bCs/>
          <w:szCs w:val="22"/>
        </w:rPr>
        <w:t>It is the parents’ responsibility to provide copies of renewed passports and Iqamas - failure to do so could result in your child being withdrawn.</w:t>
      </w:r>
    </w:p>
    <w:p w14:paraId="241FA87A" w14:textId="77777777" w:rsidR="00CA1ECB" w:rsidRDefault="00CA1ECB" w:rsidP="00540F67">
      <w:pPr>
        <w:spacing w:line="360" w:lineRule="auto"/>
        <w:ind w:right="101"/>
        <w:rPr>
          <w:b/>
          <w:sz w:val="24"/>
          <w:szCs w:val="24"/>
          <w:u w:val="single"/>
        </w:rPr>
      </w:pPr>
    </w:p>
    <w:p w14:paraId="39E5AC38" w14:textId="77777777" w:rsidR="00645A00" w:rsidRPr="00152594" w:rsidRDefault="00645A00" w:rsidP="00645A00">
      <w:pPr>
        <w:rPr>
          <w:rFonts w:asciiTheme="minorBidi" w:hAnsiTheme="minorBidi" w:cstheme="minorBidi"/>
          <w:sz w:val="24"/>
          <w:szCs w:val="24"/>
          <w:lang w:val="en-US"/>
        </w:rPr>
      </w:pPr>
    </w:p>
    <w:tbl>
      <w:tblPr>
        <w:tblW w:w="11396" w:type="dxa"/>
        <w:tblInd w:w="-540" w:type="dxa"/>
        <w:tblLook w:val="04A0" w:firstRow="1" w:lastRow="0" w:firstColumn="1" w:lastColumn="0" w:noHBand="0" w:noVBand="1"/>
      </w:tblPr>
      <w:tblGrid>
        <w:gridCol w:w="2520"/>
        <w:gridCol w:w="2250"/>
        <w:gridCol w:w="2970"/>
        <w:gridCol w:w="3150"/>
        <w:gridCol w:w="506"/>
      </w:tblGrid>
      <w:tr w:rsidR="00A65282" w:rsidRPr="008A2549" w14:paraId="076A452B" w14:textId="45B0CC90" w:rsidTr="00F35983">
        <w:trPr>
          <w:gridAfter w:val="1"/>
          <w:wAfter w:w="506" w:type="dxa"/>
          <w:trHeight w:val="675"/>
        </w:trPr>
        <w:tc>
          <w:tcPr>
            <w:tcW w:w="10890" w:type="dxa"/>
            <w:gridSpan w:val="4"/>
            <w:tcBorders>
              <w:top w:val="nil"/>
              <w:left w:val="nil"/>
              <w:bottom w:val="nil"/>
              <w:right w:val="nil"/>
            </w:tcBorders>
            <w:noWrap/>
            <w:vAlign w:val="bottom"/>
            <w:hideMark/>
          </w:tcPr>
          <w:p w14:paraId="2AA49D56" w14:textId="75AA5F2D" w:rsidR="00A65282" w:rsidRPr="008A2549" w:rsidRDefault="00A65282" w:rsidP="00A65282">
            <w:pPr>
              <w:spacing w:before="240"/>
              <w:jc w:val="center"/>
              <w:rPr>
                <w:rFonts w:ascii="Calibri" w:hAnsi="Calibri" w:cs="Calibri"/>
                <w:b/>
                <w:bCs/>
                <w:color w:val="00B0F0"/>
                <w:sz w:val="52"/>
                <w:szCs w:val="52"/>
                <w:lang w:val="en-US"/>
              </w:rPr>
            </w:pPr>
            <w:r w:rsidRPr="008A2549">
              <w:rPr>
                <w:rFonts w:ascii="Calibri" w:hAnsi="Calibri" w:cs="Calibri"/>
                <w:b/>
                <w:bCs/>
                <w:color w:val="00B0F0"/>
                <w:sz w:val="52"/>
                <w:szCs w:val="52"/>
                <w:lang w:val="en-US"/>
              </w:rPr>
              <w:t>202</w:t>
            </w:r>
            <w:r w:rsidR="00B94D52">
              <w:rPr>
                <w:rFonts w:ascii="Calibri" w:hAnsi="Calibri" w:cs="Calibri"/>
                <w:b/>
                <w:bCs/>
                <w:color w:val="00B0F0"/>
                <w:sz w:val="52"/>
                <w:szCs w:val="52"/>
                <w:lang w:val="en-US"/>
              </w:rPr>
              <w:t>6</w:t>
            </w:r>
            <w:r w:rsidRPr="008A2549">
              <w:rPr>
                <w:rFonts w:ascii="Calibri" w:hAnsi="Calibri" w:cs="Calibri"/>
                <w:b/>
                <w:bCs/>
                <w:color w:val="00B0F0"/>
                <w:sz w:val="52"/>
                <w:szCs w:val="52"/>
                <w:lang w:val="en-US"/>
              </w:rPr>
              <w:t xml:space="preserve"> - 202</w:t>
            </w:r>
            <w:r w:rsidR="00B94D52">
              <w:rPr>
                <w:rFonts w:ascii="Calibri" w:hAnsi="Calibri" w:cs="Calibri"/>
                <w:b/>
                <w:bCs/>
                <w:color w:val="00B0F0"/>
                <w:sz w:val="52"/>
                <w:szCs w:val="52"/>
                <w:lang w:val="en-US"/>
              </w:rPr>
              <w:t>7</w:t>
            </w:r>
            <w:r w:rsidRPr="008A2549">
              <w:rPr>
                <w:rFonts w:ascii="Calibri" w:hAnsi="Calibri" w:cs="Calibri"/>
                <w:b/>
                <w:bCs/>
                <w:color w:val="00B0F0"/>
                <w:sz w:val="52"/>
                <w:szCs w:val="52"/>
                <w:lang w:val="en-US"/>
              </w:rPr>
              <w:t xml:space="preserve"> SCHOOL YEAR</w:t>
            </w:r>
          </w:p>
        </w:tc>
      </w:tr>
      <w:tr w:rsidR="00572A48" w:rsidRPr="008A2549" w14:paraId="1B9D0EB6" w14:textId="601BD10D" w:rsidTr="00F35983">
        <w:trPr>
          <w:trHeight w:val="315"/>
        </w:trPr>
        <w:tc>
          <w:tcPr>
            <w:tcW w:w="2520" w:type="dxa"/>
            <w:tcBorders>
              <w:top w:val="nil"/>
              <w:left w:val="nil"/>
              <w:bottom w:val="nil"/>
              <w:right w:val="nil"/>
            </w:tcBorders>
            <w:noWrap/>
            <w:vAlign w:val="bottom"/>
            <w:hideMark/>
          </w:tcPr>
          <w:p w14:paraId="12EC3FC4" w14:textId="77777777" w:rsidR="00572A48" w:rsidRPr="008A2549" w:rsidRDefault="00572A48" w:rsidP="00AE66E8">
            <w:pPr>
              <w:rPr>
                <w:rFonts w:ascii="Calibri" w:hAnsi="Calibri" w:cs="Calibri"/>
                <w:b/>
                <w:bCs/>
                <w:color w:val="00B0F0"/>
                <w:sz w:val="52"/>
                <w:szCs w:val="52"/>
                <w:lang w:val="en-US"/>
              </w:rPr>
            </w:pPr>
          </w:p>
        </w:tc>
        <w:tc>
          <w:tcPr>
            <w:tcW w:w="2250" w:type="dxa"/>
            <w:tcBorders>
              <w:top w:val="nil"/>
              <w:left w:val="nil"/>
              <w:bottom w:val="nil"/>
              <w:right w:val="nil"/>
            </w:tcBorders>
            <w:noWrap/>
            <w:vAlign w:val="bottom"/>
            <w:hideMark/>
          </w:tcPr>
          <w:p w14:paraId="0C56FE13" w14:textId="77777777" w:rsidR="00572A48" w:rsidRPr="008A2549" w:rsidRDefault="00572A48" w:rsidP="008A2549">
            <w:pPr>
              <w:rPr>
                <w:rFonts w:ascii="Times New Roman" w:hAnsi="Times New Roman"/>
                <w:sz w:val="20"/>
                <w:lang w:val="en-US"/>
              </w:rPr>
            </w:pPr>
          </w:p>
        </w:tc>
        <w:tc>
          <w:tcPr>
            <w:tcW w:w="2970" w:type="dxa"/>
            <w:tcBorders>
              <w:top w:val="nil"/>
              <w:left w:val="nil"/>
              <w:bottom w:val="nil"/>
              <w:right w:val="nil"/>
            </w:tcBorders>
            <w:noWrap/>
            <w:vAlign w:val="bottom"/>
            <w:hideMark/>
          </w:tcPr>
          <w:p w14:paraId="005DD767" w14:textId="77777777" w:rsidR="00572A48" w:rsidRPr="008A2549" w:rsidRDefault="00572A48" w:rsidP="008A2549">
            <w:pPr>
              <w:rPr>
                <w:rFonts w:ascii="Times New Roman" w:hAnsi="Times New Roman"/>
                <w:sz w:val="20"/>
                <w:lang w:val="en-US"/>
              </w:rPr>
            </w:pPr>
          </w:p>
        </w:tc>
        <w:tc>
          <w:tcPr>
            <w:tcW w:w="3150" w:type="dxa"/>
            <w:tcBorders>
              <w:top w:val="nil"/>
              <w:left w:val="nil"/>
              <w:bottom w:val="nil"/>
              <w:right w:val="nil"/>
            </w:tcBorders>
            <w:noWrap/>
            <w:vAlign w:val="bottom"/>
            <w:hideMark/>
          </w:tcPr>
          <w:p w14:paraId="2B1D3C3F" w14:textId="77777777" w:rsidR="00572A48" w:rsidRPr="008A2549" w:rsidRDefault="00572A48" w:rsidP="008A2549">
            <w:pPr>
              <w:rPr>
                <w:rFonts w:ascii="Times New Roman" w:hAnsi="Times New Roman"/>
                <w:sz w:val="20"/>
                <w:lang w:val="en-US"/>
              </w:rPr>
            </w:pPr>
          </w:p>
        </w:tc>
        <w:tc>
          <w:tcPr>
            <w:tcW w:w="506" w:type="dxa"/>
            <w:tcBorders>
              <w:top w:val="nil"/>
              <w:left w:val="nil"/>
              <w:bottom w:val="nil"/>
              <w:right w:val="nil"/>
            </w:tcBorders>
          </w:tcPr>
          <w:p w14:paraId="262FD703" w14:textId="77777777" w:rsidR="00572A48" w:rsidRPr="008A2549" w:rsidRDefault="00572A48" w:rsidP="008A2549">
            <w:pPr>
              <w:rPr>
                <w:rFonts w:ascii="Times New Roman" w:hAnsi="Times New Roman"/>
                <w:sz w:val="20"/>
                <w:lang w:val="en-US"/>
              </w:rPr>
            </w:pPr>
          </w:p>
        </w:tc>
      </w:tr>
      <w:tr w:rsidR="00F35983" w:rsidRPr="008A2549" w14:paraId="0959DAB7" w14:textId="1FEB7B1A" w:rsidTr="00F35983">
        <w:trPr>
          <w:gridAfter w:val="1"/>
          <w:wAfter w:w="506" w:type="dxa"/>
          <w:trHeight w:val="315"/>
        </w:trPr>
        <w:tc>
          <w:tcPr>
            <w:tcW w:w="2520" w:type="dxa"/>
            <w:tcBorders>
              <w:top w:val="single" w:sz="8" w:space="0" w:color="auto"/>
              <w:left w:val="single" w:sz="8" w:space="0" w:color="auto"/>
              <w:bottom w:val="single" w:sz="8" w:space="0" w:color="auto"/>
              <w:right w:val="single" w:sz="8" w:space="0" w:color="auto"/>
            </w:tcBorders>
            <w:noWrap/>
            <w:vAlign w:val="bottom"/>
            <w:hideMark/>
          </w:tcPr>
          <w:p w14:paraId="734A2B77" w14:textId="6429AD21" w:rsidR="00F35983" w:rsidRPr="008A2549" w:rsidRDefault="00F35983" w:rsidP="00AE66E8">
            <w:pPr>
              <w:jc w:val="center"/>
              <w:rPr>
                <w:rFonts w:ascii="Calibri" w:hAnsi="Calibri" w:cs="Calibri"/>
                <w:color w:val="0070C0"/>
                <w:szCs w:val="22"/>
                <w:lang w:val="en-US"/>
              </w:rPr>
            </w:pPr>
            <w:r w:rsidRPr="008A2549">
              <w:rPr>
                <w:rFonts w:ascii="Calibri" w:hAnsi="Calibri" w:cs="Calibri"/>
                <w:color w:val="0070C0"/>
                <w:szCs w:val="22"/>
                <w:lang w:val="en-US"/>
              </w:rPr>
              <w:t>British Curriculum Class</w:t>
            </w:r>
          </w:p>
        </w:tc>
        <w:tc>
          <w:tcPr>
            <w:tcW w:w="2250" w:type="dxa"/>
            <w:tcBorders>
              <w:top w:val="single" w:sz="8" w:space="0" w:color="auto"/>
              <w:left w:val="nil"/>
              <w:bottom w:val="single" w:sz="8" w:space="0" w:color="auto"/>
              <w:right w:val="single" w:sz="8" w:space="0" w:color="auto"/>
            </w:tcBorders>
            <w:noWrap/>
            <w:vAlign w:val="bottom"/>
            <w:hideMark/>
          </w:tcPr>
          <w:p w14:paraId="7F725BC7" w14:textId="50DA7038" w:rsidR="00F35983" w:rsidRPr="008A2549" w:rsidRDefault="00F35983" w:rsidP="00AE66E8">
            <w:pPr>
              <w:jc w:val="center"/>
              <w:rPr>
                <w:rFonts w:ascii="Calibri" w:hAnsi="Calibri" w:cs="Calibri"/>
                <w:color w:val="0070C0"/>
                <w:szCs w:val="22"/>
                <w:lang w:val="en-US"/>
              </w:rPr>
            </w:pPr>
            <w:r w:rsidRPr="008A2549">
              <w:rPr>
                <w:rFonts w:ascii="Calibri" w:hAnsi="Calibri" w:cs="Calibri"/>
                <w:color w:val="0070C0"/>
                <w:szCs w:val="22"/>
                <w:lang w:val="en-US"/>
              </w:rPr>
              <w:t>Equivalent</w:t>
            </w:r>
            <w:r>
              <w:rPr>
                <w:rFonts w:ascii="Calibri" w:hAnsi="Calibri" w:cs="Calibri"/>
                <w:color w:val="0070C0"/>
                <w:szCs w:val="22"/>
                <w:lang w:val="en-US"/>
              </w:rPr>
              <w:t xml:space="preserve"> Grade</w:t>
            </w:r>
          </w:p>
        </w:tc>
        <w:tc>
          <w:tcPr>
            <w:tcW w:w="2970" w:type="dxa"/>
            <w:tcBorders>
              <w:top w:val="single" w:sz="8" w:space="0" w:color="auto"/>
              <w:left w:val="nil"/>
              <w:bottom w:val="single" w:sz="8" w:space="0" w:color="auto"/>
              <w:right w:val="single" w:sz="8" w:space="0" w:color="auto"/>
            </w:tcBorders>
            <w:noWrap/>
            <w:vAlign w:val="bottom"/>
            <w:hideMark/>
          </w:tcPr>
          <w:p w14:paraId="6137E2B1" w14:textId="77777777" w:rsidR="00F35983" w:rsidRPr="008A2549" w:rsidRDefault="00F35983" w:rsidP="00AE66E8">
            <w:pPr>
              <w:jc w:val="center"/>
              <w:rPr>
                <w:rFonts w:ascii="Calibri" w:hAnsi="Calibri" w:cs="Calibri"/>
                <w:color w:val="0070C0"/>
                <w:szCs w:val="22"/>
                <w:lang w:val="en-US"/>
              </w:rPr>
            </w:pPr>
            <w:r w:rsidRPr="008A2549">
              <w:rPr>
                <w:rFonts w:ascii="Calibri" w:hAnsi="Calibri" w:cs="Calibri"/>
                <w:color w:val="0070C0"/>
                <w:szCs w:val="22"/>
                <w:lang w:val="en-US"/>
              </w:rPr>
              <w:t>Age of Child in Year Group</w:t>
            </w:r>
          </w:p>
        </w:tc>
        <w:tc>
          <w:tcPr>
            <w:tcW w:w="3150" w:type="dxa"/>
            <w:tcBorders>
              <w:top w:val="single" w:sz="8" w:space="0" w:color="auto"/>
              <w:left w:val="nil"/>
              <w:bottom w:val="single" w:sz="8" w:space="0" w:color="auto"/>
              <w:right w:val="single" w:sz="8" w:space="0" w:color="auto"/>
            </w:tcBorders>
            <w:noWrap/>
            <w:vAlign w:val="bottom"/>
            <w:hideMark/>
          </w:tcPr>
          <w:p w14:paraId="380094D1" w14:textId="77777777" w:rsidR="00F35983" w:rsidRPr="008A2549" w:rsidRDefault="00F35983" w:rsidP="00AE66E8">
            <w:pPr>
              <w:jc w:val="center"/>
              <w:rPr>
                <w:rFonts w:ascii="Calibri" w:hAnsi="Calibri" w:cs="Calibri"/>
                <w:color w:val="0070C0"/>
                <w:szCs w:val="22"/>
                <w:lang w:val="en-US"/>
              </w:rPr>
            </w:pPr>
            <w:r w:rsidRPr="008A2549">
              <w:rPr>
                <w:rFonts w:ascii="Calibri" w:hAnsi="Calibri" w:cs="Calibri"/>
                <w:color w:val="0070C0"/>
                <w:szCs w:val="22"/>
                <w:lang w:val="en-US"/>
              </w:rPr>
              <w:t>Date of Birth Between</w:t>
            </w:r>
          </w:p>
        </w:tc>
      </w:tr>
      <w:tr w:rsidR="00F35983" w:rsidRPr="008A2549" w14:paraId="54AB6CE6" w14:textId="492E4CFF"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57284837"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Nursery</w:t>
            </w:r>
          </w:p>
        </w:tc>
        <w:tc>
          <w:tcPr>
            <w:tcW w:w="2250" w:type="dxa"/>
            <w:tcBorders>
              <w:top w:val="nil"/>
              <w:left w:val="nil"/>
              <w:bottom w:val="single" w:sz="4" w:space="0" w:color="auto"/>
              <w:right w:val="single" w:sz="4" w:space="0" w:color="auto"/>
            </w:tcBorders>
            <w:noWrap/>
            <w:vAlign w:val="bottom"/>
            <w:hideMark/>
          </w:tcPr>
          <w:p w14:paraId="3F67467D"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KG1</w:t>
            </w:r>
          </w:p>
        </w:tc>
        <w:tc>
          <w:tcPr>
            <w:tcW w:w="2970" w:type="dxa"/>
            <w:tcBorders>
              <w:top w:val="nil"/>
              <w:left w:val="nil"/>
              <w:bottom w:val="single" w:sz="4" w:space="0" w:color="auto"/>
              <w:right w:val="single" w:sz="4" w:space="0" w:color="auto"/>
            </w:tcBorders>
            <w:noWrap/>
            <w:vAlign w:val="bottom"/>
            <w:hideMark/>
          </w:tcPr>
          <w:p w14:paraId="78080173"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3 turning 4</w:t>
            </w:r>
          </w:p>
        </w:tc>
        <w:tc>
          <w:tcPr>
            <w:tcW w:w="3150" w:type="dxa"/>
            <w:tcBorders>
              <w:top w:val="nil"/>
              <w:left w:val="nil"/>
              <w:bottom w:val="single" w:sz="4" w:space="0" w:color="auto"/>
              <w:right w:val="single" w:sz="4" w:space="0" w:color="auto"/>
            </w:tcBorders>
            <w:noWrap/>
            <w:vAlign w:val="bottom"/>
          </w:tcPr>
          <w:p w14:paraId="662C8306" w14:textId="2A90870F" w:rsidR="00F35983" w:rsidRPr="008A2549" w:rsidRDefault="00F35983" w:rsidP="00AE66E8">
            <w:pPr>
              <w:jc w:val="center"/>
              <w:rPr>
                <w:rFonts w:ascii="Calibri" w:hAnsi="Calibri" w:cs="Calibri"/>
                <w:color w:val="00B0F0"/>
                <w:szCs w:val="22"/>
                <w:lang w:val="en-US"/>
              </w:rPr>
            </w:pPr>
            <w:r>
              <w:rPr>
                <w:rFonts w:ascii="Calibri" w:hAnsi="Calibri" w:cs="Calibri"/>
                <w:color w:val="00B0F0"/>
                <w:szCs w:val="22"/>
                <w:lang w:val="en-US"/>
              </w:rPr>
              <w:t>1 Sept 2022 – 31 Aug 2023</w:t>
            </w:r>
          </w:p>
        </w:tc>
      </w:tr>
      <w:tr w:rsidR="00F35983" w:rsidRPr="008A2549" w14:paraId="12ED8151" w14:textId="09D16B01"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4F7D86B9"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Reception</w:t>
            </w:r>
          </w:p>
        </w:tc>
        <w:tc>
          <w:tcPr>
            <w:tcW w:w="2250" w:type="dxa"/>
            <w:tcBorders>
              <w:top w:val="nil"/>
              <w:left w:val="nil"/>
              <w:bottom w:val="single" w:sz="4" w:space="0" w:color="auto"/>
              <w:right w:val="single" w:sz="4" w:space="0" w:color="auto"/>
            </w:tcBorders>
            <w:noWrap/>
            <w:vAlign w:val="bottom"/>
            <w:hideMark/>
          </w:tcPr>
          <w:p w14:paraId="1DA658E0"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KG2</w:t>
            </w:r>
          </w:p>
        </w:tc>
        <w:tc>
          <w:tcPr>
            <w:tcW w:w="2970" w:type="dxa"/>
            <w:tcBorders>
              <w:top w:val="nil"/>
              <w:left w:val="nil"/>
              <w:bottom w:val="single" w:sz="4" w:space="0" w:color="auto"/>
              <w:right w:val="single" w:sz="4" w:space="0" w:color="auto"/>
            </w:tcBorders>
            <w:noWrap/>
            <w:vAlign w:val="bottom"/>
            <w:hideMark/>
          </w:tcPr>
          <w:p w14:paraId="11AC51E9"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4 turning 5</w:t>
            </w:r>
          </w:p>
        </w:tc>
        <w:tc>
          <w:tcPr>
            <w:tcW w:w="3150" w:type="dxa"/>
            <w:tcBorders>
              <w:top w:val="nil"/>
              <w:left w:val="nil"/>
              <w:bottom w:val="single" w:sz="4" w:space="0" w:color="auto"/>
              <w:right w:val="single" w:sz="4" w:space="0" w:color="auto"/>
            </w:tcBorders>
            <w:noWrap/>
            <w:vAlign w:val="bottom"/>
          </w:tcPr>
          <w:p w14:paraId="1ACF0487" w14:textId="7658A4AC"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w:t>
            </w:r>
            <w:r>
              <w:rPr>
                <w:rFonts w:ascii="Calibri" w:hAnsi="Calibri" w:cs="Calibri"/>
                <w:color w:val="00B0F0"/>
                <w:szCs w:val="22"/>
                <w:lang w:val="en-US"/>
              </w:rPr>
              <w:t>21</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202</w:t>
            </w:r>
            <w:r>
              <w:rPr>
                <w:rFonts w:ascii="Calibri" w:hAnsi="Calibri" w:cs="Calibri"/>
                <w:color w:val="00B0F0"/>
                <w:szCs w:val="22"/>
                <w:lang w:val="en-US"/>
              </w:rPr>
              <w:t>2</w:t>
            </w:r>
          </w:p>
        </w:tc>
      </w:tr>
      <w:tr w:rsidR="00F35983" w:rsidRPr="008A2549" w14:paraId="2F0D40AF" w14:textId="5777729E"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3C86C4D6"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1</w:t>
            </w:r>
          </w:p>
        </w:tc>
        <w:tc>
          <w:tcPr>
            <w:tcW w:w="2250" w:type="dxa"/>
            <w:tcBorders>
              <w:top w:val="nil"/>
              <w:left w:val="nil"/>
              <w:bottom w:val="single" w:sz="4" w:space="0" w:color="auto"/>
              <w:right w:val="single" w:sz="4" w:space="0" w:color="auto"/>
            </w:tcBorders>
            <w:noWrap/>
            <w:vAlign w:val="bottom"/>
            <w:hideMark/>
          </w:tcPr>
          <w:p w14:paraId="193A195D"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KG3</w:t>
            </w:r>
          </w:p>
        </w:tc>
        <w:tc>
          <w:tcPr>
            <w:tcW w:w="2970" w:type="dxa"/>
            <w:tcBorders>
              <w:top w:val="nil"/>
              <w:left w:val="nil"/>
              <w:bottom w:val="single" w:sz="4" w:space="0" w:color="auto"/>
              <w:right w:val="single" w:sz="4" w:space="0" w:color="auto"/>
            </w:tcBorders>
            <w:noWrap/>
            <w:vAlign w:val="bottom"/>
            <w:hideMark/>
          </w:tcPr>
          <w:p w14:paraId="64EBD388"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5 turning 6</w:t>
            </w:r>
          </w:p>
        </w:tc>
        <w:tc>
          <w:tcPr>
            <w:tcW w:w="3150" w:type="dxa"/>
            <w:tcBorders>
              <w:top w:val="nil"/>
              <w:left w:val="nil"/>
              <w:bottom w:val="single" w:sz="4" w:space="0" w:color="auto"/>
              <w:right w:val="single" w:sz="4" w:space="0" w:color="auto"/>
            </w:tcBorders>
            <w:noWrap/>
            <w:vAlign w:val="bottom"/>
          </w:tcPr>
          <w:p w14:paraId="461F04F0" w14:textId="0F0DA634"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w:t>
            </w:r>
            <w:r>
              <w:rPr>
                <w:rFonts w:ascii="Calibri" w:hAnsi="Calibri" w:cs="Calibri"/>
                <w:color w:val="00B0F0"/>
                <w:szCs w:val="22"/>
                <w:lang w:val="en-US"/>
              </w:rPr>
              <w:t>20</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w:t>
            </w:r>
            <w:r>
              <w:rPr>
                <w:rFonts w:ascii="Calibri" w:hAnsi="Calibri" w:cs="Calibri"/>
                <w:color w:val="00B0F0"/>
                <w:szCs w:val="22"/>
                <w:lang w:val="en-US"/>
              </w:rPr>
              <w:t>21</w:t>
            </w:r>
          </w:p>
        </w:tc>
      </w:tr>
      <w:tr w:rsidR="00F35983" w:rsidRPr="008A2549" w14:paraId="75ECD7E9" w14:textId="66B8C80A"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2A7736B8"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2</w:t>
            </w:r>
          </w:p>
        </w:tc>
        <w:tc>
          <w:tcPr>
            <w:tcW w:w="2250" w:type="dxa"/>
            <w:tcBorders>
              <w:top w:val="nil"/>
              <w:left w:val="nil"/>
              <w:bottom w:val="single" w:sz="4" w:space="0" w:color="auto"/>
              <w:right w:val="single" w:sz="4" w:space="0" w:color="auto"/>
            </w:tcBorders>
            <w:noWrap/>
            <w:vAlign w:val="bottom"/>
            <w:hideMark/>
          </w:tcPr>
          <w:p w14:paraId="3A7AECB6"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1</w:t>
            </w:r>
          </w:p>
        </w:tc>
        <w:tc>
          <w:tcPr>
            <w:tcW w:w="2970" w:type="dxa"/>
            <w:tcBorders>
              <w:top w:val="nil"/>
              <w:left w:val="nil"/>
              <w:bottom w:val="single" w:sz="4" w:space="0" w:color="auto"/>
              <w:right w:val="single" w:sz="4" w:space="0" w:color="auto"/>
            </w:tcBorders>
            <w:noWrap/>
            <w:vAlign w:val="bottom"/>
            <w:hideMark/>
          </w:tcPr>
          <w:p w14:paraId="18D7E0FB"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6 turning 7</w:t>
            </w:r>
          </w:p>
        </w:tc>
        <w:tc>
          <w:tcPr>
            <w:tcW w:w="3150" w:type="dxa"/>
            <w:tcBorders>
              <w:top w:val="nil"/>
              <w:left w:val="nil"/>
              <w:bottom w:val="single" w:sz="4" w:space="0" w:color="auto"/>
              <w:right w:val="single" w:sz="4" w:space="0" w:color="auto"/>
            </w:tcBorders>
            <w:noWrap/>
            <w:vAlign w:val="bottom"/>
          </w:tcPr>
          <w:p w14:paraId="2CDEAF03" w14:textId="58D8938D"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9</w:t>
            </w:r>
            <w:r w:rsidRPr="008A2549">
              <w:rPr>
                <w:rFonts w:ascii="Calibri" w:hAnsi="Calibri" w:cs="Calibri"/>
                <w:color w:val="00B0F0"/>
                <w:szCs w:val="22"/>
                <w:lang w:val="en-US"/>
              </w:rPr>
              <w:t xml:space="preserve"> -31 Aug 20</w:t>
            </w:r>
            <w:r>
              <w:rPr>
                <w:rFonts w:ascii="Calibri" w:hAnsi="Calibri" w:cs="Calibri"/>
                <w:color w:val="00B0F0"/>
                <w:szCs w:val="22"/>
                <w:lang w:val="en-US"/>
              </w:rPr>
              <w:t>20</w:t>
            </w:r>
          </w:p>
        </w:tc>
      </w:tr>
      <w:tr w:rsidR="00F35983" w:rsidRPr="008A2549" w14:paraId="6072254B" w14:textId="30927A02"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1A23ECF9"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3</w:t>
            </w:r>
          </w:p>
        </w:tc>
        <w:tc>
          <w:tcPr>
            <w:tcW w:w="2250" w:type="dxa"/>
            <w:tcBorders>
              <w:top w:val="nil"/>
              <w:left w:val="nil"/>
              <w:bottom w:val="single" w:sz="4" w:space="0" w:color="auto"/>
              <w:right w:val="single" w:sz="4" w:space="0" w:color="auto"/>
            </w:tcBorders>
            <w:noWrap/>
            <w:vAlign w:val="bottom"/>
            <w:hideMark/>
          </w:tcPr>
          <w:p w14:paraId="6F46D283"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2</w:t>
            </w:r>
          </w:p>
        </w:tc>
        <w:tc>
          <w:tcPr>
            <w:tcW w:w="2970" w:type="dxa"/>
            <w:tcBorders>
              <w:top w:val="nil"/>
              <w:left w:val="nil"/>
              <w:bottom w:val="single" w:sz="4" w:space="0" w:color="auto"/>
              <w:right w:val="single" w:sz="4" w:space="0" w:color="auto"/>
            </w:tcBorders>
            <w:noWrap/>
            <w:vAlign w:val="bottom"/>
            <w:hideMark/>
          </w:tcPr>
          <w:p w14:paraId="0B06E56D"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7 turning 8</w:t>
            </w:r>
          </w:p>
        </w:tc>
        <w:tc>
          <w:tcPr>
            <w:tcW w:w="3150" w:type="dxa"/>
            <w:tcBorders>
              <w:top w:val="nil"/>
              <w:left w:val="nil"/>
              <w:bottom w:val="single" w:sz="4" w:space="0" w:color="auto"/>
              <w:right w:val="single" w:sz="4" w:space="0" w:color="auto"/>
            </w:tcBorders>
            <w:noWrap/>
            <w:vAlign w:val="bottom"/>
          </w:tcPr>
          <w:p w14:paraId="229C4790" w14:textId="353E6ED6"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8</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9</w:t>
            </w:r>
          </w:p>
        </w:tc>
      </w:tr>
      <w:tr w:rsidR="00F35983" w:rsidRPr="008A2549" w14:paraId="56BA400D" w14:textId="2E6A193C"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160DA11D"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4</w:t>
            </w:r>
          </w:p>
        </w:tc>
        <w:tc>
          <w:tcPr>
            <w:tcW w:w="2250" w:type="dxa"/>
            <w:tcBorders>
              <w:top w:val="nil"/>
              <w:left w:val="nil"/>
              <w:bottom w:val="single" w:sz="4" w:space="0" w:color="auto"/>
              <w:right w:val="single" w:sz="4" w:space="0" w:color="auto"/>
            </w:tcBorders>
            <w:noWrap/>
            <w:vAlign w:val="bottom"/>
            <w:hideMark/>
          </w:tcPr>
          <w:p w14:paraId="23EA9A79"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3</w:t>
            </w:r>
          </w:p>
        </w:tc>
        <w:tc>
          <w:tcPr>
            <w:tcW w:w="2970" w:type="dxa"/>
            <w:tcBorders>
              <w:top w:val="nil"/>
              <w:left w:val="nil"/>
              <w:bottom w:val="single" w:sz="4" w:space="0" w:color="auto"/>
              <w:right w:val="single" w:sz="4" w:space="0" w:color="auto"/>
            </w:tcBorders>
            <w:noWrap/>
            <w:vAlign w:val="bottom"/>
            <w:hideMark/>
          </w:tcPr>
          <w:p w14:paraId="7A34CBA0"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8 turning 9</w:t>
            </w:r>
          </w:p>
        </w:tc>
        <w:tc>
          <w:tcPr>
            <w:tcW w:w="3150" w:type="dxa"/>
            <w:tcBorders>
              <w:top w:val="nil"/>
              <w:left w:val="nil"/>
              <w:bottom w:val="single" w:sz="4" w:space="0" w:color="auto"/>
              <w:right w:val="single" w:sz="4" w:space="0" w:color="auto"/>
            </w:tcBorders>
            <w:noWrap/>
            <w:vAlign w:val="bottom"/>
          </w:tcPr>
          <w:p w14:paraId="5674B7C1" w14:textId="4621E156"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7</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8</w:t>
            </w:r>
          </w:p>
        </w:tc>
      </w:tr>
      <w:tr w:rsidR="00F35983" w:rsidRPr="008A2549" w14:paraId="248A2405" w14:textId="0F74AC43"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423823DD"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5</w:t>
            </w:r>
          </w:p>
        </w:tc>
        <w:tc>
          <w:tcPr>
            <w:tcW w:w="2250" w:type="dxa"/>
            <w:tcBorders>
              <w:top w:val="nil"/>
              <w:left w:val="nil"/>
              <w:bottom w:val="single" w:sz="4" w:space="0" w:color="auto"/>
              <w:right w:val="single" w:sz="4" w:space="0" w:color="auto"/>
            </w:tcBorders>
            <w:noWrap/>
            <w:vAlign w:val="bottom"/>
            <w:hideMark/>
          </w:tcPr>
          <w:p w14:paraId="7EC4B9C3"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4</w:t>
            </w:r>
          </w:p>
        </w:tc>
        <w:tc>
          <w:tcPr>
            <w:tcW w:w="2970" w:type="dxa"/>
            <w:tcBorders>
              <w:top w:val="nil"/>
              <w:left w:val="nil"/>
              <w:bottom w:val="single" w:sz="4" w:space="0" w:color="auto"/>
              <w:right w:val="single" w:sz="4" w:space="0" w:color="auto"/>
            </w:tcBorders>
            <w:noWrap/>
            <w:vAlign w:val="bottom"/>
            <w:hideMark/>
          </w:tcPr>
          <w:p w14:paraId="5C175DEE"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9 turning 10</w:t>
            </w:r>
          </w:p>
        </w:tc>
        <w:tc>
          <w:tcPr>
            <w:tcW w:w="3150" w:type="dxa"/>
            <w:tcBorders>
              <w:top w:val="nil"/>
              <w:left w:val="nil"/>
              <w:bottom w:val="single" w:sz="4" w:space="0" w:color="auto"/>
              <w:right w:val="single" w:sz="4" w:space="0" w:color="auto"/>
            </w:tcBorders>
            <w:noWrap/>
            <w:vAlign w:val="bottom"/>
          </w:tcPr>
          <w:p w14:paraId="077B697A" w14:textId="032929A1"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6</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7</w:t>
            </w:r>
          </w:p>
        </w:tc>
      </w:tr>
      <w:tr w:rsidR="00F35983" w:rsidRPr="008A2549" w14:paraId="612A3EB6" w14:textId="6DF58C76"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62949E38" w14:textId="3AD08BEA"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6</w:t>
            </w:r>
            <w:r>
              <w:rPr>
                <w:rFonts w:ascii="Calibri" w:hAnsi="Calibri" w:cs="Calibri"/>
                <w:color w:val="00B0F0"/>
                <w:szCs w:val="22"/>
                <w:lang w:val="en-US"/>
              </w:rPr>
              <w:t xml:space="preserve"> </w:t>
            </w:r>
          </w:p>
        </w:tc>
        <w:tc>
          <w:tcPr>
            <w:tcW w:w="2250" w:type="dxa"/>
            <w:tcBorders>
              <w:top w:val="nil"/>
              <w:left w:val="nil"/>
              <w:bottom w:val="single" w:sz="4" w:space="0" w:color="auto"/>
              <w:right w:val="single" w:sz="4" w:space="0" w:color="auto"/>
            </w:tcBorders>
            <w:noWrap/>
            <w:vAlign w:val="bottom"/>
            <w:hideMark/>
          </w:tcPr>
          <w:p w14:paraId="7A86B257"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5</w:t>
            </w:r>
          </w:p>
        </w:tc>
        <w:tc>
          <w:tcPr>
            <w:tcW w:w="2970" w:type="dxa"/>
            <w:tcBorders>
              <w:top w:val="nil"/>
              <w:left w:val="nil"/>
              <w:bottom w:val="single" w:sz="4" w:space="0" w:color="auto"/>
              <w:right w:val="single" w:sz="4" w:space="0" w:color="auto"/>
            </w:tcBorders>
            <w:noWrap/>
            <w:vAlign w:val="bottom"/>
            <w:hideMark/>
          </w:tcPr>
          <w:p w14:paraId="1C74B84E"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10 turning 11</w:t>
            </w:r>
          </w:p>
        </w:tc>
        <w:tc>
          <w:tcPr>
            <w:tcW w:w="3150" w:type="dxa"/>
            <w:tcBorders>
              <w:top w:val="nil"/>
              <w:left w:val="nil"/>
              <w:bottom w:val="single" w:sz="4" w:space="0" w:color="auto"/>
              <w:right w:val="single" w:sz="4" w:space="0" w:color="auto"/>
            </w:tcBorders>
            <w:noWrap/>
            <w:vAlign w:val="bottom"/>
          </w:tcPr>
          <w:p w14:paraId="44CF5630" w14:textId="4CEC9331"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5</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6</w:t>
            </w:r>
          </w:p>
        </w:tc>
      </w:tr>
      <w:tr w:rsidR="00F35983" w:rsidRPr="008A2549" w14:paraId="544115ED" w14:textId="75E2CF25"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2CB4ACB4"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7</w:t>
            </w:r>
          </w:p>
        </w:tc>
        <w:tc>
          <w:tcPr>
            <w:tcW w:w="2250" w:type="dxa"/>
            <w:tcBorders>
              <w:top w:val="nil"/>
              <w:left w:val="nil"/>
              <w:bottom w:val="single" w:sz="4" w:space="0" w:color="auto"/>
              <w:right w:val="single" w:sz="4" w:space="0" w:color="auto"/>
            </w:tcBorders>
            <w:noWrap/>
            <w:vAlign w:val="bottom"/>
            <w:hideMark/>
          </w:tcPr>
          <w:p w14:paraId="2A522E0A"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6</w:t>
            </w:r>
          </w:p>
        </w:tc>
        <w:tc>
          <w:tcPr>
            <w:tcW w:w="2970" w:type="dxa"/>
            <w:tcBorders>
              <w:top w:val="nil"/>
              <w:left w:val="nil"/>
              <w:bottom w:val="single" w:sz="4" w:space="0" w:color="auto"/>
              <w:right w:val="single" w:sz="4" w:space="0" w:color="auto"/>
            </w:tcBorders>
            <w:noWrap/>
            <w:vAlign w:val="bottom"/>
            <w:hideMark/>
          </w:tcPr>
          <w:p w14:paraId="2DBCF566"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11 turning 12</w:t>
            </w:r>
          </w:p>
        </w:tc>
        <w:tc>
          <w:tcPr>
            <w:tcW w:w="3150" w:type="dxa"/>
            <w:tcBorders>
              <w:top w:val="nil"/>
              <w:left w:val="nil"/>
              <w:bottom w:val="single" w:sz="4" w:space="0" w:color="auto"/>
              <w:right w:val="single" w:sz="4" w:space="0" w:color="auto"/>
            </w:tcBorders>
            <w:noWrap/>
            <w:vAlign w:val="bottom"/>
          </w:tcPr>
          <w:p w14:paraId="451F13A2" w14:textId="5ED17B3E"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4</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5</w:t>
            </w:r>
          </w:p>
        </w:tc>
      </w:tr>
      <w:tr w:rsidR="00F35983" w:rsidRPr="008A2549" w14:paraId="0669B818" w14:textId="4553EB86"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5FF30A66"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8</w:t>
            </w:r>
          </w:p>
        </w:tc>
        <w:tc>
          <w:tcPr>
            <w:tcW w:w="2250" w:type="dxa"/>
            <w:tcBorders>
              <w:top w:val="nil"/>
              <w:left w:val="nil"/>
              <w:bottom w:val="single" w:sz="4" w:space="0" w:color="auto"/>
              <w:right w:val="single" w:sz="4" w:space="0" w:color="auto"/>
            </w:tcBorders>
            <w:noWrap/>
            <w:vAlign w:val="bottom"/>
            <w:hideMark/>
          </w:tcPr>
          <w:p w14:paraId="09E2DB13"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7</w:t>
            </w:r>
          </w:p>
        </w:tc>
        <w:tc>
          <w:tcPr>
            <w:tcW w:w="2970" w:type="dxa"/>
            <w:tcBorders>
              <w:top w:val="nil"/>
              <w:left w:val="nil"/>
              <w:bottom w:val="single" w:sz="4" w:space="0" w:color="auto"/>
              <w:right w:val="single" w:sz="4" w:space="0" w:color="auto"/>
            </w:tcBorders>
            <w:noWrap/>
            <w:vAlign w:val="bottom"/>
            <w:hideMark/>
          </w:tcPr>
          <w:p w14:paraId="5EFB3095"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12 turning 13</w:t>
            </w:r>
          </w:p>
        </w:tc>
        <w:tc>
          <w:tcPr>
            <w:tcW w:w="3150" w:type="dxa"/>
            <w:tcBorders>
              <w:top w:val="nil"/>
              <w:left w:val="nil"/>
              <w:bottom w:val="single" w:sz="4" w:space="0" w:color="auto"/>
              <w:right w:val="single" w:sz="4" w:space="0" w:color="auto"/>
            </w:tcBorders>
            <w:noWrap/>
            <w:vAlign w:val="bottom"/>
          </w:tcPr>
          <w:p w14:paraId="6583A54F" w14:textId="453CCE3E"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3</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4</w:t>
            </w:r>
          </w:p>
        </w:tc>
      </w:tr>
      <w:tr w:rsidR="00F35983" w:rsidRPr="008A2549" w14:paraId="55D0849A" w14:textId="0C957DDB"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20C835E1"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9</w:t>
            </w:r>
          </w:p>
        </w:tc>
        <w:tc>
          <w:tcPr>
            <w:tcW w:w="2250" w:type="dxa"/>
            <w:tcBorders>
              <w:top w:val="nil"/>
              <w:left w:val="nil"/>
              <w:bottom w:val="single" w:sz="4" w:space="0" w:color="auto"/>
              <w:right w:val="single" w:sz="4" w:space="0" w:color="auto"/>
            </w:tcBorders>
            <w:noWrap/>
            <w:vAlign w:val="bottom"/>
            <w:hideMark/>
          </w:tcPr>
          <w:p w14:paraId="3BC7C551"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8</w:t>
            </w:r>
          </w:p>
        </w:tc>
        <w:tc>
          <w:tcPr>
            <w:tcW w:w="2970" w:type="dxa"/>
            <w:tcBorders>
              <w:top w:val="nil"/>
              <w:left w:val="nil"/>
              <w:bottom w:val="single" w:sz="4" w:space="0" w:color="auto"/>
              <w:right w:val="single" w:sz="4" w:space="0" w:color="auto"/>
            </w:tcBorders>
            <w:noWrap/>
            <w:vAlign w:val="bottom"/>
            <w:hideMark/>
          </w:tcPr>
          <w:p w14:paraId="79E98053"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13 turning 14</w:t>
            </w:r>
          </w:p>
        </w:tc>
        <w:tc>
          <w:tcPr>
            <w:tcW w:w="3150" w:type="dxa"/>
            <w:tcBorders>
              <w:top w:val="nil"/>
              <w:left w:val="nil"/>
              <w:bottom w:val="single" w:sz="4" w:space="0" w:color="auto"/>
              <w:right w:val="single" w:sz="4" w:space="0" w:color="auto"/>
            </w:tcBorders>
            <w:noWrap/>
            <w:vAlign w:val="bottom"/>
          </w:tcPr>
          <w:p w14:paraId="0DECF06F" w14:textId="042073F9"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201</w:t>
            </w:r>
            <w:r>
              <w:rPr>
                <w:rFonts w:ascii="Calibri" w:hAnsi="Calibri" w:cs="Calibri"/>
                <w:color w:val="00B0F0"/>
                <w:szCs w:val="22"/>
                <w:lang w:val="en-US"/>
              </w:rPr>
              <w:t>2</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3</w:t>
            </w:r>
          </w:p>
        </w:tc>
      </w:tr>
      <w:tr w:rsidR="00F35983" w:rsidRPr="008A2549" w14:paraId="699C3149" w14:textId="412624EE"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3B7BDD37"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10</w:t>
            </w:r>
          </w:p>
        </w:tc>
        <w:tc>
          <w:tcPr>
            <w:tcW w:w="2250" w:type="dxa"/>
            <w:tcBorders>
              <w:top w:val="nil"/>
              <w:left w:val="nil"/>
              <w:bottom w:val="single" w:sz="4" w:space="0" w:color="auto"/>
              <w:right w:val="single" w:sz="4" w:space="0" w:color="auto"/>
            </w:tcBorders>
            <w:noWrap/>
            <w:vAlign w:val="bottom"/>
            <w:hideMark/>
          </w:tcPr>
          <w:p w14:paraId="19E25595"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9</w:t>
            </w:r>
          </w:p>
        </w:tc>
        <w:tc>
          <w:tcPr>
            <w:tcW w:w="2970" w:type="dxa"/>
            <w:tcBorders>
              <w:top w:val="nil"/>
              <w:left w:val="nil"/>
              <w:bottom w:val="single" w:sz="4" w:space="0" w:color="auto"/>
              <w:right w:val="single" w:sz="4" w:space="0" w:color="auto"/>
            </w:tcBorders>
            <w:noWrap/>
            <w:vAlign w:val="bottom"/>
            <w:hideMark/>
          </w:tcPr>
          <w:p w14:paraId="1AF9FD5D"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14 turning 15</w:t>
            </w:r>
          </w:p>
        </w:tc>
        <w:tc>
          <w:tcPr>
            <w:tcW w:w="3150" w:type="dxa"/>
            <w:tcBorders>
              <w:top w:val="nil"/>
              <w:left w:val="nil"/>
              <w:bottom w:val="single" w:sz="4" w:space="0" w:color="auto"/>
              <w:right w:val="single" w:sz="4" w:space="0" w:color="auto"/>
            </w:tcBorders>
            <w:noWrap/>
            <w:vAlign w:val="bottom"/>
          </w:tcPr>
          <w:p w14:paraId="03799029" w14:textId="767FCE36"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w:t>
            </w:r>
            <w:r>
              <w:rPr>
                <w:rFonts w:ascii="Calibri" w:hAnsi="Calibri" w:cs="Calibri"/>
                <w:color w:val="00B0F0"/>
                <w:szCs w:val="22"/>
                <w:lang w:val="en-US"/>
              </w:rPr>
              <w:t>11</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201</w:t>
            </w:r>
            <w:r>
              <w:rPr>
                <w:rFonts w:ascii="Calibri" w:hAnsi="Calibri" w:cs="Calibri"/>
                <w:color w:val="00B0F0"/>
                <w:szCs w:val="22"/>
                <w:lang w:val="en-US"/>
              </w:rPr>
              <w:t>2</w:t>
            </w:r>
          </w:p>
        </w:tc>
      </w:tr>
      <w:tr w:rsidR="00F35983" w:rsidRPr="008A2549" w14:paraId="07AE32D3" w14:textId="3A65B1DC"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281BA6CC"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11</w:t>
            </w:r>
          </w:p>
        </w:tc>
        <w:tc>
          <w:tcPr>
            <w:tcW w:w="2250" w:type="dxa"/>
            <w:tcBorders>
              <w:top w:val="nil"/>
              <w:left w:val="nil"/>
              <w:bottom w:val="single" w:sz="4" w:space="0" w:color="auto"/>
              <w:right w:val="single" w:sz="4" w:space="0" w:color="auto"/>
            </w:tcBorders>
            <w:noWrap/>
            <w:vAlign w:val="bottom"/>
            <w:hideMark/>
          </w:tcPr>
          <w:p w14:paraId="47DA9B74"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10</w:t>
            </w:r>
          </w:p>
        </w:tc>
        <w:tc>
          <w:tcPr>
            <w:tcW w:w="2970" w:type="dxa"/>
            <w:tcBorders>
              <w:top w:val="nil"/>
              <w:left w:val="nil"/>
              <w:bottom w:val="single" w:sz="4" w:space="0" w:color="auto"/>
              <w:right w:val="single" w:sz="4" w:space="0" w:color="auto"/>
            </w:tcBorders>
            <w:noWrap/>
            <w:vAlign w:val="bottom"/>
            <w:hideMark/>
          </w:tcPr>
          <w:p w14:paraId="288A8596"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15 turning 16</w:t>
            </w:r>
          </w:p>
        </w:tc>
        <w:tc>
          <w:tcPr>
            <w:tcW w:w="3150" w:type="dxa"/>
            <w:tcBorders>
              <w:top w:val="nil"/>
              <w:left w:val="nil"/>
              <w:bottom w:val="single" w:sz="4" w:space="0" w:color="auto"/>
              <w:right w:val="single" w:sz="4" w:space="0" w:color="auto"/>
            </w:tcBorders>
            <w:noWrap/>
            <w:vAlign w:val="bottom"/>
          </w:tcPr>
          <w:p w14:paraId="65339A2A" w14:textId="73F90161"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w:t>
            </w:r>
            <w:r>
              <w:rPr>
                <w:rFonts w:ascii="Calibri" w:hAnsi="Calibri" w:cs="Calibri"/>
                <w:color w:val="00B0F0"/>
                <w:szCs w:val="22"/>
                <w:lang w:val="en-US"/>
              </w:rPr>
              <w:t>10</w:t>
            </w:r>
            <w:r w:rsidRPr="008A2549">
              <w:rPr>
                <w:rFonts w:ascii="Calibri" w:hAnsi="Calibri" w:cs="Calibri"/>
                <w:color w:val="00B0F0"/>
                <w:szCs w:val="22"/>
                <w:lang w:val="en-US"/>
              </w:rPr>
              <w:t>-</w:t>
            </w:r>
            <w:r>
              <w:rPr>
                <w:rFonts w:ascii="Calibri" w:hAnsi="Calibri" w:cs="Calibri"/>
                <w:color w:val="00B0F0"/>
                <w:szCs w:val="22"/>
                <w:lang w:val="en-US"/>
              </w:rPr>
              <w:t xml:space="preserve"> </w:t>
            </w:r>
            <w:r w:rsidRPr="008A2549">
              <w:rPr>
                <w:rFonts w:ascii="Calibri" w:hAnsi="Calibri" w:cs="Calibri"/>
                <w:color w:val="00B0F0"/>
                <w:szCs w:val="22"/>
                <w:lang w:val="en-US"/>
              </w:rPr>
              <w:t>31 Aug 20</w:t>
            </w:r>
            <w:r>
              <w:rPr>
                <w:rFonts w:ascii="Calibri" w:hAnsi="Calibri" w:cs="Calibri"/>
                <w:color w:val="00B0F0"/>
                <w:szCs w:val="22"/>
                <w:lang w:val="en-US"/>
              </w:rPr>
              <w:t>11</w:t>
            </w:r>
          </w:p>
        </w:tc>
      </w:tr>
      <w:tr w:rsidR="00F35983" w:rsidRPr="008A2549" w14:paraId="024E265A" w14:textId="1C6CC0D7"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40E07BE7"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12</w:t>
            </w:r>
          </w:p>
        </w:tc>
        <w:tc>
          <w:tcPr>
            <w:tcW w:w="2250" w:type="dxa"/>
            <w:tcBorders>
              <w:top w:val="nil"/>
              <w:left w:val="nil"/>
              <w:bottom w:val="single" w:sz="4" w:space="0" w:color="auto"/>
              <w:right w:val="single" w:sz="4" w:space="0" w:color="auto"/>
            </w:tcBorders>
            <w:noWrap/>
            <w:vAlign w:val="bottom"/>
            <w:hideMark/>
          </w:tcPr>
          <w:p w14:paraId="7EFE300B"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11</w:t>
            </w:r>
          </w:p>
        </w:tc>
        <w:tc>
          <w:tcPr>
            <w:tcW w:w="2970" w:type="dxa"/>
            <w:tcBorders>
              <w:top w:val="nil"/>
              <w:left w:val="nil"/>
              <w:bottom w:val="single" w:sz="4" w:space="0" w:color="auto"/>
              <w:right w:val="single" w:sz="4" w:space="0" w:color="auto"/>
            </w:tcBorders>
            <w:noWrap/>
            <w:vAlign w:val="bottom"/>
            <w:hideMark/>
          </w:tcPr>
          <w:p w14:paraId="7886221C"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16 turning 17</w:t>
            </w:r>
          </w:p>
        </w:tc>
        <w:tc>
          <w:tcPr>
            <w:tcW w:w="3150" w:type="dxa"/>
            <w:tcBorders>
              <w:top w:val="nil"/>
              <w:left w:val="nil"/>
              <w:bottom w:val="single" w:sz="4" w:space="0" w:color="auto"/>
              <w:right w:val="single" w:sz="4" w:space="0" w:color="auto"/>
            </w:tcBorders>
            <w:noWrap/>
            <w:vAlign w:val="bottom"/>
          </w:tcPr>
          <w:p w14:paraId="4CD77FC9" w14:textId="3D202DC4"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200</w:t>
            </w:r>
            <w:r>
              <w:rPr>
                <w:rFonts w:ascii="Calibri" w:hAnsi="Calibri" w:cs="Calibri"/>
                <w:color w:val="00B0F0"/>
                <w:szCs w:val="22"/>
                <w:lang w:val="en-US"/>
              </w:rPr>
              <w:t>9</w:t>
            </w:r>
            <w:r w:rsidRPr="008A2549">
              <w:rPr>
                <w:rFonts w:ascii="Calibri" w:hAnsi="Calibri" w:cs="Calibri"/>
                <w:color w:val="00B0F0"/>
                <w:szCs w:val="22"/>
                <w:lang w:val="en-US"/>
              </w:rPr>
              <w:t>-</w:t>
            </w:r>
            <w:r>
              <w:rPr>
                <w:rFonts w:ascii="Calibri" w:hAnsi="Calibri" w:cs="Calibri"/>
                <w:color w:val="00B0F0"/>
                <w:szCs w:val="22"/>
                <w:lang w:val="en-US"/>
              </w:rPr>
              <w:t xml:space="preserve"> </w:t>
            </w:r>
            <w:r w:rsidRPr="008A2549">
              <w:rPr>
                <w:rFonts w:ascii="Calibri" w:hAnsi="Calibri" w:cs="Calibri"/>
                <w:color w:val="00B0F0"/>
                <w:szCs w:val="22"/>
                <w:lang w:val="en-US"/>
              </w:rPr>
              <w:t>31 Aug 20</w:t>
            </w:r>
            <w:r>
              <w:rPr>
                <w:rFonts w:ascii="Calibri" w:hAnsi="Calibri" w:cs="Calibri"/>
                <w:color w:val="00B0F0"/>
                <w:szCs w:val="22"/>
                <w:lang w:val="en-US"/>
              </w:rPr>
              <w:t>10</w:t>
            </w:r>
          </w:p>
        </w:tc>
      </w:tr>
      <w:tr w:rsidR="00F35983" w:rsidRPr="008A2549" w14:paraId="703E71DE" w14:textId="376DFF2C" w:rsidTr="00F35983">
        <w:trPr>
          <w:gridAfter w:val="1"/>
          <w:wAfter w:w="506" w:type="dxa"/>
          <w:trHeight w:val="300"/>
        </w:trPr>
        <w:tc>
          <w:tcPr>
            <w:tcW w:w="2520" w:type="dxa"/>
            <w:tcBorders>
              <w:top w:val="nil"/>
              <w:left w:val="single" w:sz="4" w:space="0" w:color="auto"/>
              <w:bottom w:val="single" w:sz="4" w:space="0" w:color="auto"/>
              <w:right w:val="single" w:sz="4" w:space="0" w:color="auto"/>
            </w:tcBorders>
            <w:noWrap/>
            <w:vAlign w:val="bottom"/>
            <w:hideMark/>
          </w:tcPr>
          <w:p w14:paraId="0B22067E"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Year 13</w:t>
            </w:r>
          </w:p>
        </w:tc>
        <w:tc>
          <w:tcPr>
            <w:tcW w:w="2250" w:type="dxa"/>
            <w:tcBorders>
              <w:top w:val="nil"/>
              <w:left w:val="nil"/>
              <w:bottom w:val="single" w:sz="4" w:space="0" w:color="auto"/>
              <w:right w:val="single" w:sz="4" w:space="0" w:color="auto"/>
            </w:tcBorders>
            <w:noWrap/>
            <w:vAlign w:val="bottom"/>
            <w:hideMark/>
          </w:tcPr>
          <w:p w14:paraId="335FC14E"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Grade 12</w:t>
            </w:r>
          </w:p>
        </w:tc>
        <w:tc>
          <w:tcPr>
            <w:tcW w:w="2970" w:type="dxa"/>
            <w:tcBorders>
              <w:top w:val="nil"/>
              <w:left w:val="nil"/>
              <w:bottom w:val="single" w:sz="4" w:space="0" w:color="auto"/>
              <w:right w:val="single" w:sz="4" w:space="0" w:color="auto"/>
            </w:tcBorders>
            <w:noWrap/>
            <w:vAlign w:val="bottom"/>
            <w:hideMark/>
          </w:tcPr>
          <w:p w14:paraId="7B879A46" w14:textId="77777777"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17 turning 18</w:t>
            </w:r>
          </w:p>
        </w:tc>
        <w:tc>
          <w:tcPr>
            <w:tcW w:w="3150" w:type="dxa"/>
            <w:tcBorders>
              <w:top w:val="nil"/>
              <w:left w:val="nil"/>
              <w:bottom w:val="single" w:sz="4" w:space="0" w:color="auto"/>
              <w:right w:val="single" w:sz="4" w:space="0" w:color="auto"/>
            </w:tcBorders>
            <w:noWrap/>
            <w:vAlign w:val="bottom"/>
            <w:hideMark/>
          </w:tcPr>
          <w:p w14:paraId="1C36754B" w14:textId="3442B2B8" w:rsidR="00F35983" w:rsidRPr="008A2549" w:rsidRDefault="00F35983" w:rsidP="00AE66E8">
            <w:pPr>
              <w:jc w:val="center"/>
              <w:rPr>
                <w:rFonts w:ascii="Calibri" w:hAnsi="Calibri" w:cs="Calibri"/>
                <w:color w:val="00B0F0"/>
                <w:szCs w:val="22"/>
                <w:lang w:val="en-US"/>
              </w:rPr>
            </w:pPr>
            <w:r w:rsidRPr="008A2549">
              <w:rPr>
                <w:rFonts w:ascii="Calibri" w:hAnsi="Calibri" w:cs="Calibri"/>
                <w:color w:val="00B0F0"/>
                <w:szCs w:val="22"/>
                <w:lang w:val="en-US"/>
              </w:rPr>
              <w:t>1 Sept 200</w:t>
            </w:r>
            <w:r>
              <w:rPr>
                <w:rFonts w:ascii="Calibri" w:hAnsi="Calibri" w:cs="Calibri"/>
                <w:color w:val="00B0F0"/>
                <w:szCs w:val="22"/>
                <w:lang w:val="en-US"/>
              </w:rPr>
              <w:t>8</w:t>
            </w:r>
            <w:r w:rsidRPr="008A2549">
              <w:rPr>
                <w:rFonts w:ascii="Calibri" w:hAnsi="Calibri" w:cs="Calibri"/>
                <w:color w:val="00B0F0"/>
                <w:szCs w:val="22"/>
                <w:lang w:val="en-US"/>
              </w:rPr>
              <w:t xml:space="preserve"> -</w:t>
            </w:r>
            <w:r>
              <w:rPr>
                <w:rFonts w:ascii="Calibri" w:hAnsi="Calibri" w:cs="Calibri"/>
                <w:color w:val="00B0F0"/>
                <w:szCs w:val="22"/>
                <w:lang w:val="en-US"/>
              </w:rPr>
              <w:t xml:space="preserve"> </w:t>
            </w:r>
            <w:r w:rsidRPr="008A2549">
              <w:rPr>
                <w:rFonts w:ascii="Calibri" w:hAnsi="Calibri" w:cs="Calibri"/>
                <w:color w:val="00B0F0"/>
                <w:szCs w:val="22"/>
                <w:lang w:val="en-US"/>
              </w:rPr>
              <w:t>31 Aug 200</w:t>
            </w:r>
            <w:r>
              <w:rPr>
                <w:rFonts w:ascii="Calibri" w:hAnsi="Calibri" w:cs="Calibri"/>
                <w:color w:val="00B0F0"/>
                <w:szCs w:val="22"/>
                <w:lang w:val="en-US"/>
              </w:rPr>
              <w:t>9</w:t>
            </w:r>
          </w:p>
        </w:tc>
      </w:tr>
      <w:tr w:rsidR="00572A48" w:rsidRPr="008A2549" w14:paraId="78399F15" w14:textId="1BE58B1E" w:rsidTr="00F35983">
        <w:trPr>
          <w:trHeight w:val="300"/>
        </w:trPr>
        <w:tc>
          <w:tcPr>
            <w:tcW w:w="2520" w:type="dxa"/>
            <w:tcBorders>
              <w:top w:val="nil"/>
              <w:left w:val="nil"/>
              <w:bottom w:val="nil"/>
              <w:right w:val="nil"/>
            </w:tcBorders>
            <w:noWrap/>
            <w:vAlign w:val="bottom"/>
            <w:hideMark/>
          </w:tcPr>
          <w:p w14:paraId="26A3579F" w14:textId="77777777" w:rsidR="00572A48" w:rsidRPr="008A2549" w:rsidRDefault="00572A48" w:rsidP="00965D1A">
            <w:pPr>
              <w:rPr>
                <w:rFonts w:ascii="Calibri" w:hAnsi="Calibri" w:cs="Calibri"/>
                <w:color w:val="00B0F0"/>
                <w:szCs w:val="22"/>
                <w:lang w:val="en-US"/>
              </w:rPr>
            </w:pPr>
          </w:p>
        </w:tc>
        <w:tc>
          <w:tcPr>
            <w:tcW w:w="2250" w:type="dxa"/>
            <w:tcBorders>
              <w:top w:val="nil"/>
              <w:left w:val="nil"/>
              <w:bottom w:val="nil"/>
              <w:right w:val="nil"/>
            </w:tcBorders>
            <w:noWrap/>
            <w:vAlign w:val="bottom"/>
            <w:hideMark/>
          </w:tcPr>
          <w:p w14:paraId="63653FE8" w14:textId="77777777" w:rsidR="00572A48" w:rsidRPr="008A2549" w:rsidRDefault="00572A48" w:rsidP="00965D1A">
            <w:pPr>
              <w:rPr>
                <w:rFonts w:ascii="Times New Roman" w:hAnsi="Times New Roman"/>
                <w:sz w:val="20"/>
                <w:lang w:val="en-US"/>
              </w:rPr>
            </w:pPr>
          </w:p>
        </w:tc>
        <w:tc>
          <w:tcPr>
            <w:tcW w:w="2970" w:type="dxa"/>
            <w:tcBorders>
              <w:top w:val="nil"/>
              <w:left w:val="nil"/>
              <w:bottom w:val="nil"/>
              <w:right w:val="nil"/>
            </w:tcBorders>
            <w:noWrap/>
            <w:vAlign w:val="bottom"/>
            <w:hideMark/>
          </w:tcPr>
          <w:p w14:paraId="3E519C9F" w14:textId="77777777" w:rsidR="00572A48" w:rsidRPr="008A2549" w:rsidRDefault="00572A48" w:rsidP="00965D1A">
            <w:pPr>
              <w:rPr>
                <w:rFonts w:ascii="Times New Roman" w:hAnsi="Times New Roman"/>
                <w:sz w:val="20"/>
                <w:lang w:val="en-US"/>
              </w:rPr>
            </w:pPr>
          </w:p>
        </w:tc>
        <w:tc>
          <w:tcPr>
            <w:tcW w:w="3150" w:type="dxa"/>
            <w:tcBorders>
              <w:top w:val="nil"/>
              <w:left w:val="nil"/>
              <w:bottom w:val="nil"/>
              <w:right w:val="nil"/>
            </w:tcBorders>
            <w:noWrap/>
            <w:vAlign w:val="bottom"/>
            <w:hideMark/>
          </w:tcPr>
          <w:p w14:paraId="5BF24478" w14:textId="77777777" w:rsidR="00572A48" w:rsidRPr="008A2549" w:rsidRDefault="00572A48" w:rsidP="00965D1A">
            <w:pPr>
              <w:rPr>
                <w:rFonts w:ascii="Times New Roman" w:hAnsi="Times New Roman"/>
                <w:sz w:val="20"/>
                <w:lang w:val="en-US"/>
              </w:rPr>
            </w:pPr>
          </w:p>
        </w:tc>
        <w:tc>
          <w:tcPr>
            <w:tcW w:w="506" w:type="dxa"/>
            <w:tcBorders>
              <w:top w:val="nil"/>
              <w:left w:val="nil"/>
              <w:bottom w:val="nil"/>
              <w:right w:val="nil"/>
            </w:tcBorders>
          </w:tcPr>
          <w:p w14:paraId="5016ADDA" w14:textId="77777777" w:rsidR="00572A48" w:rsidRPr="008A2549" w:rsidRDefault="00572A48" w:rsidP="00965D1A">
            <w:pPr>
              <w:rPr>
                <w:rFonts w:ascii="Times New Roman" w:hAnsi="Times New Roman"/>
                <w:sz w:val="20"/>
                <w:lang w:val="en-US"/>
              </w:rPr>
            </w:pPr>
          </w:p>
        </w:tc>
      </w:tr>
    </w:tbl>
    <w:p w14:paraId="653A8B82" w14:textId="382E9997" w:rsidR="007E5679" w:rsidRPr="00C8153C" w:rsidRDefault="007E5679" w:rsidP="00211A48">
      <w:pPr>
        <w:pStyle w:val="Heading3"/>
        <w:spacing w:before="0" w:after="120"/>
        <w:jc w:val="center"/>
        <w:rPr>
          <w:sz w:val="28"/>
          <w:szCs w:val="28"/>
          <w:lang w:val="en-US"/>
        </w:rPr>
      </w:pPr>
      <w:r w:rsidRPr="00C8153C">
        <w:rPr>
          <w:sz w:val="28"/>
          <w:szCs w:val="28"/>
          <w:lang w:val="en-US"/>
        </w:rPr>
        <w:t>STUDENT EDUCATIONAL BACKGROUND</w:t>
      </w:r>
    </w:p>
    <w:p w14:paraId="1206D92A" w14:textId="77777777" w:rsidR="007E5679" w:rsidRPr="00B77765" w:rsidRDefault="007E5679" w:rsidP="007E5679">
      <w:pPr>
        <w:rPr>
          <w:sz w:val="20"/>
          <w:szCs w:val="18"/>
          <w:lang w:val="en-US"/>
        </w:rPr>
      </w:pPr>
    </w:p>
    <w:p w14:paraId="2BC5D90E" w14:textId="77777777" w:rsidR="007E5679" w:rsidRPr="00B77765" w:rsidRDefault="007E5679" w:rsidP="007E5679">
      <w:pPr>
        <w:ind w:right="95"/>
        <w:rPr>
          <w:sz w:val="20"/>
          <w:szCs w:val="18"/>
          <w:lang w:val="en-US"/>
        </w:rPr>
      </w:pPr>
      <w:r w:rsidRPr="00B77765">
        <w:rPr>
          <w:sz w:val="20"/>
          <w:szCs w:val="18"/>
          <w:lang w:val="en-US"/>
        </w:rPr>
        <w:t>Language of Instruction at Previous Schools: ____________</w:t>
      </w:r>
      <w:r>
        <w:rPr>
          <w:sz w:val="20"/>
          <w:szCs w:val="18"/>
          <w:lang w:val="en-US"/>
        </w:rPr>
        <w:t>_____________________________</w:t>
      </w:r>
      <w:r w:rsidRPr="00B77765">
        <w:rPr>
          <w:sz w:val="20"/>
          <w:szCs w:val="18"/>
          <w:lang w:val="en-US"/>
        </w:rPr>
        <w:t>_____________________</w:t>
      </w:r>
    </w:p>
    <w:p w14:paraId="6024BBC9" w14:textId="77777777" w:rsidR="007E5679" w:rsidRPr="00B77765" w:rsidRDefault="007E5679" w:rsidP="007E5679">
      <w:pPr>
        <w:ind w:right="95"/>
        <w:rPr>
          <w:sz w:val="20"/>
          <w:szCs w:val="18"/>
          <w:lang w:val="en-US"/>
        </w:rPr>
      </w:pPr>
    </w:p>
    <w:tbl>
      <w:tblPr>
        <w:tblW w:w="1085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7"/>
        <w:gridCol w:w="2127"/>
        <w:gridCol w:w="850"/>
        <w:gridCol w:w="851"/>
        <w:gridCol w:w="2409"/>
      </w:tblGrid>
      <w:tr w:rsidR="007E5679" w:rsidRPr="00B77765" w14:paraId="0FE40A56" w14:textId="77777777" w:rsidTr="00C84C77">
        <w:trPr>
          <w:cantSplit/>
          <w:trHeight w:val="203"/>
        </w:trPr>
        <w:tc>
          <w:tcPr>
            <w:tcW w:w="4617" w:type="dxa"/>
            <w:vMerge w:val="restart"/>
            <w:tcBorders>
              <w:top w:val="single" w:sz="4" w:space="0" w:color="auto"/>
              <w:right w:val="nil"/>
            </w:tcBorders>
            <w:vAlign w:val="center"/>
          </w:tcPr>
          <w:p w14:paraId="7C44F5B8" w14:textId="77777777" w:rsidR="007E5679" w:rsidRPr="00B77765" w:rsidRDefault="007E5679" w:rsidP="00C84C77">
            <w:pPr>
              <w:ind w:right="95"/>
              <w:jc w:val="center"/>
              <w:rPr>
                <w:b/>
                <w:bCs/>
                <w:sz w:val="20"/>
                <w:szCs w:val="18"/>
                <w:lang w:val="en-US"/>
              </w:rPr>
            </w:pPr>
            <w:r w:rsidRPr="00B77765">
              <w:rPr>
                <w:b/>
                <w:bCs/>
                <w:sz w:val="20"/>
                <w:szCs w:val="18"/>
                <w:lang w:val="en-US"/>
              </w:rPr>
              <w:t>Name of School</w:t>
            </w:r>
          </w:p>
        </w:tc>
        <w:tc>
          <w:tcPr>
            <w:tcW w:w="2127" w:type="dxa"/>
            <w:vMerge w:val="restart"/>
            <w:tcBorders>
              <w:top w:val="single" w:sz="4" w:space="0" w:color="auto"/>
              <w:right w:val="nil"/>
            </w:tcBorders>
            <w:vAlign w:val="center"/>
          </w:tcPr>
          <w:p w14:paraId="7C937CAA" w14:textId="77777777" w:rsidR="007E5679" w:rsidRPr="00B77765" w:rsidRDefault="007E5679" w:rsidP="00D37AA2">
            <w:pPr>
              <w:ind w:right="95"/>
              <w:jc w:val="center"/>
              <w:rPr>
                <w:b/>
                <w:bCs/>
                <w:sz w:val="20"/>
                <w:szCs w:val="18"/>
                <w:lang w:val="en-US"/>
              </w:rPr>
            </w:pPr>
            <w:r w:rsidRPr="00B77765">
              <w:rPr>
                <w:b/>
                <w:bCs/>
                <w:sz w:val="20"/>
                <w:szCs w:val="18"/>
                <w:lang w:val="en-US"/>
              </w:rPr>
              <w:t>City/ Country</w:t>
            </w:r>
          </w:p>
        </w:tc>
        <w:tc>
          <w:tcPr>
            <w:tcW w:w="1701" w:type="dxa"/>
            <w:gridSpan w:val="2"/>
            <w:tcBorders>
              <w:top w:val="single" w:sz="4" w:space="0" w:color="auto"/>
              <w:right w:val="nil"/>
            </w:tcBorders>
            <w:vAlign w:val="center"/>
          </w:tcPr>
          <w:p w14:paraId="41228A75" w14:textId="77777777" w:rsidR="007E5679" w:rsidRPr="00B77765" w:rsidRDefault="007E5679" w:rsidP="00D37AA2">
            <w:pPr>
              <w:ind w:right="95"/>
              <w:jc w:val="center"/>
              <w:rPr>
                <w:b/>
                <w:bCs/>
                <w:sz w:val="20"/>
                <w:szCs w:val="18"/>
                <w:lang w:val="en-US"/>
              </w:rPr>
            </w:pPr>
            <w:r w:rsidRPr="00B77765">
              <w:rPr>
                <w:b/>
                <w:bCs/>
                <w:sz w:val="20"/>
                <w:szCs w:val="18"/>
                <w:lang w:val="en-US"/>
              </w:rPr>
              <w:t>Period</w:t>
            </w:r>
          </w:p>
        </w:tc>
        <w:tc>
          <w:tcPr>
            <w:tcW w:w="2409" w:type="dxa"/>
            <w:vMerge w:val="restart"/>
            <w:tcBorders>
              <w:top w:val="single" w:sz="4" w:space="0" w:color="auto"/>
              <w:right w:val="single" w:sz="4" w:space="0" w:color="auto"/>
            </w:tcBorders>
            <w:vAlign w:val="center"/>
          </w:tcPr>
          <w:p w14:paraId="6526785A" w14:textId="77777777" w:rsidR="007E5679" w:rsidRPr="00B77765" w:rsidRDefault="007E5679" w:rsidP="00D37AA2">
            <w:pPr>
              <w:ind w:right="95"/>
              <w:jc w:val="center"/>
              <w:rPr>
                <w:b/>
                <w:bCs/>
                <w:sz w:val="20"/>
                <w:szCs w:val="18"/>
                <w:lang w:val="en-US"/>
              </w:rPr>
            </w:pPr>
            <w:r w:rsidRPr="00B77765">
              <w:rPr>
                <w:b/>
                <w:bCs/>
                <w:sz w:val="20"/>
                <w:szCs w:val="18"/>
                <w:lang w:val="en-US"/>
              </w:rPr>
              <w:t>Year/Grade Completed</w:t>
            </w:r>
          </w:p>
        </w:tc>
      </w:tr>
      <w:tr w:rsidR="007E5679" w:rsidRPr="00B77765" w14:paraId="63241CED" w14:textId="77777777" w:rsidTr="00C84C77">
        <w:trPr>
          <w:cantSplit/>
          <w:trHeight w:val="185"/>
        </w:trPr>
        <w:tc>
          <w:tcPr>
            <w:tcW w:w="4617" w:type="dxa"/>
            <w:vMerge/>
            <w:tcBorders>
              <w:right w:val="nil"/>
            </w:tcBorders>
            <w:vAlign w:val="center"/>
          </w:tcPr>
          <w:p w14:paraId="3A6D3F76" w14:textId="77777777" w:rsidR="007E5679" w:rsidRPr="00B77765" w:rsidRDefault="007E5679" w:rsidP="00D37AA2">
            <w:pPr>
              <w:ind w:right="95"/>
              <w:jc w:val="center"/>
              <w:rPr>
                <w:sz w:val="20"/>
                <w:szCs w:val="18"/>
                <w:lang w:val="en-US"/>
              </w:rPr>
            </w:pPr>
          </w:p>
        </w:tc>
        <w:tc>
          <w:tcPr>
            <w:tcW w:w="2127" w:type="dxa"/>
            <w:vMerge/>
            <w:tcBorders>
              <w:right w:val="nil"/>
            </w:tcBorders>
            <w:vAlign w:val="center"/>
          </w:tcPr>
          <w:p w14:paraId="0C2870E1" w14:textId="77777777" w:rsidR="007E5679" w:rsidRPr="00B77765" w:rsidRDefault="007E5679" w:rsidP="00D37AA2">
            <w:pPr>
              <w:ind w:right="95"/>
              <w:jc w:val="center"/>
              <w:rPr>
                <w:sz w:val="20"/>
                <w:szCs w:val="18"/>
                <w:lang w:val="en-US"/>
              </w:rPr>
            </w:pPr>
          </w:p>
        </w:tc>
        <w:tc>
          <w:tcPr>
            <w:tcW w:w="850" w:type="dxa"/>
            <w:tcBorders>
              <w:right w:val="nil"/>
            </w:tcBorders>
            <w:vAlign w:val="center"/>
          </w:tcPr>
          <w:p w14:paraId="067F2782" w14:textId="77777777" w:rsidR="007E5679" w:rsidRPr="00B77765" w:rsidRDefault="007E5679" w:rsidP="00D37AA2">
            <w:pPr>
              <w:ind w:right="95"/>
              <w:jc w:val="center"/>
              <w:rPr>
                <w:b/>
                <w:bCs/>
                <w:sz w:val="20"/>
                <w:szCs w:val="18"/>
                <w:lang w:val="en-US"/>
              </w:rPr>
            </w:pPr>
            <w:r w:rsidRPr="00B77765">
              <w:rPr>
                <w:b/>
                <w:bCs/>
                <w:sz w:val="20"/>
                <w:szCs w:val="18"/>
                <w:lang w:val="en-US"/>
              </w:rPr>
              <w:t>From</w:t>
            </w:r>
          </w:p>
        </w:tc>
        <w:tc>
          <w:tcPr>
            <w:tcW w:w="851" w:type="dxa"/>
            <w:tcBorders>
              <w:right w:val="nil"/>
            </w:tcBorders>
            <w:vAlign w:val="center"/>
          </w:tcPr>
          <w:p w14:paraId="571B4971" w14:textId="77777777" w:rsidR="007E5679" w:rsidRPr="00B77765" w:rsidRDefault="007E5679" w:rsidP="00D37AA2">
            <w:pPr>
              <w:ind w:right="95"/>
              <w:jc w:val="center"/>
              <w:rPr>
                <w:b/>
                <w:bCs/>
                <w:sz w:val="20"/>
                <w:szCs w:val="18"/>
                <w:lang w:val="en-US"/>
              </w:rPr>
            </w:pPr>
            <w:r w:rsidRPr="00B77765">
              <w:rPr>
                <w:b/>
                <w:bCs/>
                <w:sz w:val="20"/>
                <w:szCs w:val="18"/>
                <w:lang w:val="en-US"/>
              </w:rPr>
              <w:t>To</w:t>
            </w:r>
          </w:p>
        </w:tc>
        <w:tc>
          <w:tcPr>
            <w:tcW w:w="2409" w:type="dxa"/>
            <w:vMerge/>
            <w:tcBorders>
              <w:right w:val="single" w:sz="4" w:space="0" w:color="auto"/>
            </w:tcBorders>
            <w:vAlign w:val="center"/>
          </w:tcPr>
          <w:p w14:paraId="4CDD5C20" w14:textId="77777777" w:rsidR="007E5679" w:rsidRPr="00B77765" w:rsidRDefault="007E5679" w:rsidP="00D37AA2">
            <w:pPr>
              <w:ind w:right="95"/>
              <w:jc w:val="center"/>
              <w:rPr>
                <w:sz w:val="20"/>
                <w:szCs w:val="18"/>
                <w:lang w:val="en-US"/>
              </w:rPr>
            </w:pPr>
          </w:p>
        </w:tc>
      </w:tr>
      <w:tr w:rsidR="007E5679" w:rsidRPr="00B77765" w14:paraId="255BE4E8" w14:textId="77777777" w:rsidTr="00C84C77">
        <w:trPr>
          <w:cantSplit/>
          <w:trHeight w:val="185"/>
        </w:trPr>
        <w:tc>
          <w:tcPr>
            <w:tcW w:w="4617" w:type="dxa"/>
            <w:tcBorders>
              <w:right w:val="nil"/>
            </w:tcBorders>
            <w:vAlign w:val="center"/>
          </w:tcPr>
          <w:p w14:paraId="7B76A01D" w14:textId="77777777" w:rsidR="007E5679" w:rsidRPr="00B77765" w:rsidRDefault="007E5679" w:rsidP="00D37AA2">
            <w:pPr>
              <w:ind w:right="95"/>
              <w:jc w:val="center"/>
              <w:rPr>
                <w:sz w:val="20"/>
                <w:szCs w:val="18"/>
                <w:lang w:val="en-US"/>
              </w:rPr>
            </w:pPr>
          </w:p>
        </w:tc>
        <w:tc>
          <w:tcPr>
            <w:tcW w:w="2127" w:type="dxa"/>
            <w:tcBorders>
              <w:right w:val="nil"/>
            </w:tcBorders>
            <w:vAlign w:val="center"/>
          </w:tcPr>
          <w:p w14:paraId="10E96795" w14:textId="77777777" w:rsidR="007E5679" w:rsidRPr="00B77765" w:rsidRDefault="007E5679" w:rsidP="00D37AA2">
            <w:pPr>
              <w:ind w:right="95"/>
              <w:jc w:val="center"/>
              <w:rPr>
                <w:sz w:val="20"/>
                <w:szCs w:val="18"/>
                <w:lang w:val="en-US"/>
              </w:rPr>
            </w:pPr>
          </w:p>
        </w:tc>
        <w:tc>
          <w:tcPr>
            <w:tcW w:w="850" w:type="dxa"/>
            <w:tcBorders>
              <w:right w:val="nil"/>
            </w:tcBorders>
            <w:vAlign w:val="center"/>
          </w:tcPr>
          <w:p w14:paraId="65377A18" w14:textId="77777777" w:rsidR="007E5679" w:rsidRPr="00B77765" w:rsidRDefault="007E5679" w:rsidP="00D37AA2">
            <w:pPr>
              <w:ind w:right="95"/>
              <w:jc w:val="center"/>
              <w:rPr>
                <w:sz w:val="20"/>
                <w:szCs w:val="18"/>
                <w:lang w:val="en-US"/>
              </w:rPr>
            </w:pPr>
          </w:p>
        </w:tc>
        <w:tc>
          <w:tcPr>
            <w:tcW w:w="851" w:type="dxa"/>
            <w:tcBorders>
              <w:right w:val="nil"/>
            </w:tcBorders>
            <w:vAlign w:val="center"/>
          </w:tcPr>
          <w:p w14:paraId="1C53E90D" w14:textId="77777777" w:rsidR="007E5679" w:rsidRPr="00B77765" w:rsidRDefault="007E5679" w:rsidP="00D37AA2">
            <w:pPr>
              <w:ind w:right="95"/>
              <w:jc w:val="center"/>
              <w:rPr>
                <w:sz w:val="20"/>
                <w:szCs w:val="18"/>
                <w:lang w:val="en-US"/>
              </w:rPr>
            </w:pPr>
          </w:p>
        </w:tc>
        <w:tc>
          <w:tcPr>
            <w:tcW w:w="2409" w:type="dxa"/>
            <w:tcBorders>
              <w:right w:val="single" w:sz="4" w:space="0" w:color="auto"/>
            </w:tcBorders>
            <w:vAlign w:val="center"/>
          </w:tcPr>
          <w:p w14:paraId="5A2054A3" w14:textId="77777777" w:rsidR="007E5679" w:rsidRPr="00B77765" w:rsidRDefault="007E5679" w:rsidP="00D37AA2">
            <w:pPr>
              <w:ind w:right="95"/>
              <w:jc w:val="center"/>
              <w:rPr>
                <w:sz w:val="20"/>
                <w:szCs w:val="18"/>
                <w:lang w:val="en-US"/>
              </w:rPr>
            </w:pPr>
          </w:p>
        </w:tc>
      </w:tr>
      <w:tr w:rsidR="007E5679" w:rsidRPr="00B77765" w14:paraId="6C0231E6" w14:textId="77777777" w:rsidTr="00C84C77">
        <w:trPr>
          <w:cantSplit/>
          <w:trHeight w:val="193"/>
        </w:trPr>
        <w:tc>
          <w:tcPr>
            <w:tcW w:w="4617" w:type="dxa"/>
            <w:tcBorders>
              <w:right w:val="nil"/>
            </w:tcBorders>
            <w:vAlign w:val="center"/>
          </w:tcPr>
          <w:p w14:paraId="51695D24" w14:textId="77777777" w:rsidR="007E5679" w:rsidRPr="00B77765" w:rsidRDefault="007E5679" w:rsidP="00D37AA2">
            <w:pPr>
              <w:ind w:right="95"/>
              <w:jc w:val="center"/>
              <w:rPr>
                <w:sz w:val="20"/>
                <w:szCs w:val="18"/>
                <w:lang w:val="en-US"/>
              </w:rPr>
            </w:pPr>
          </w:p>
        </w:tc>
        <w:tc>
          <w:tcPr>
            <w:tcW w:w="2127" w:type="dxa"/>
            <w:tcBorders>
              <w:right w:val="nil"/>
            </w:tcBorders>
            <w:vAlign w:val="center"/>
          </w:tcPr>
          <w:p w14:paraId="52270525" w14:textId="77777777" w:rsidR="007E5679" w:rsidRPr="00B77765" w:rsidRDefault="007E5679" w:rsidP="00D37AA2">
            <w:pPr>
              <w:ind w:right="95"/>
              <w:jc w:val="center"/>
              <w:rPr>
                <w:sz w:val="20"/>
                <w:szCs w:val="18"/>
                <w:lang w:val="en-US"/>
              </w:rPr>
            </w:pPr>
          </w:p>
        </w:tc>
        <w:tc>
          <w:tcPr>
            <w:tcW w:w="850" w:type="dxa"/>
            <w:tcBorders>
              <w:right w:val="nil"/>
            </w:tcBorders>
            <w:vAlign w:val="center"/>
          </w:tcPr>
          <w:p w14:paraId="3DFD38D4" w14:textId="77777777" w:rsidR="007E5679" w:rsidRPr="00B77765" w:rsidRDefault="007E5679" w:rsidP="00D37AA2">
            <w:pPr>
              <w:ind w:right="95"/>
              <w:jc w:val="center"/>
              <w:rPr>
                <w:sz w:val="20"/>
                <w:szCs w:val="18"/>
                <w:lang w:val="en-US"/>
              </w:rPr>
            </w:pPr>
          </w:p>
        </w:tc>
        <w:tc>
          <w:tcPr>
            <w:tcW w:w="851" w:type="dxa"/>
            <w:tcBorders>
              <w:right w:val="nil"/>
            </w:tcBorders>
            <w:vAlign w:val="center"/>
          </w:tcPr>
          <w:p w14:paraId="3679F56F" w14:textId="77777777" w:rsidR="007E5679" w:rsidRPr="00B77765" w:rsidRDefault="007E5679" w:rsidP="00D37AA2">
            <w:pPr>
              <w:ind w:right="95"/>
              <w:jc w:val="center"/>
              <w:rPr>
                <w:sz w:val="20"/>
                <w:szCs w:val="18"/>
                <w:lang w:val="en-US"/>
              </w:rPr>
            </w:pPr>
          </w:p>
        </w:tc>
        <w:tc>
          <w:tcPr>
            <w:tcW w:w="2409" w:type="dxa"/>
            <w:tcBorders>
              <w:right w:val="single" w:sz="4" w:space="0" w:color="auto"/>
            </w:tcBorders>
            <w:vAlign w:val="center"/>
          </w:tcPr>
          <w:p w14:paraId="7FC963AF" w14:textId="77777777" w:rsidR="007E5679" w:rsidRPr="00B77765" w:rsidRDefault="007E5679" w:rsidP="00D37AA2">
            <w:pPr>
              <w:ind w:right="95"/>
              <w:jc w:val="center"/>
              <w:rPr>
                <w:sz w:val="20"/>
                <w:szCs w:val="18"/>
                <w:lang w:val="en-US"/>
              </w:rPr>
            </w:pPr>
          </w:p>
        </w:tc>
      </w:tr>
    </w:tbl>
    <w:p w14:paraId="31FD3348" w14:textId="5D8B9667" w:rsidR="00EE14B7" w:rsidRPr="00211A48" w:rsidRDefault="00EE14B7" w:rsidP="00211A48">
      <w:pPr>
        <w:jc w:val="center"/>
        <w:rPr>
          <w:sz w:val="20"/>
          <w:u w:val="single"/>
        </w:rPr>
      </w:pPr>
    </w:p>
    <w:p w14:paraId="2F24E391" w14:textId="6DCF672C" w:rsidR="00D1774B" w:rsidRPr="00C8153C" w:rsidRDefault="00211A48" w:rsidP="00211A48">
      <w:pPr>
        <w:jc w:val="center"/>
        <w:rPr>
          <w:color w:val="002060"/>
          <w:sz w:val="28"/>
          <w:szCs w:val="28"/>
          <w:lang w:val="en-US"/>
        </w:rPr>
      </w:pPr>
      <w:r w:rsidRPr="00C8153C">
        <w:rPr>
          <w:color w:val="002060"/>
          <w:sz w:val="28"/>
          <w:szCs w:val="28"/>
          <w:lang w:val="en-US"/>
        </w:rPr>
        <w:t>PLACEMENT ASSESSMENT OVERVIEW</w:t>
      </w:r>
    </w:p>
    <w:p w14:paraId="521AB5A0" w14:textId="77777777" w:rsidR="0056671C" w:rsidRPr="00D1774B" w:rsidRDefault="0056671C" w:rsidP="00211A48">
      <w:pPr>
        <w:jc w:val="center"/>
        <w:rPr>
          <w:color w:val="002060"/>
          <w:sz w:val="24"/>
          <w:szCs w:val="24"/>
          <w:u w:val="single"/>
          <w:lang w:val="en-US"/>
        </w:rPr>
      </w:pPr>
    </w:p>
    <w:tbl>
      <w:tblPr>
        <w:tblW w:w="1089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2"/>
        <w:gridCol w:w="7028"/>
      </w:tblGrid>
      <w:tr w:rsidR="00D1774B" w:rsidRPr="00D1774B" w14:paraId="56BDB1F6" w14:textId="77777777" w:rsidTr="00B555BC">
        <w:trPr>
          <w:trHeight w:val="330"/>
        </w:trPr>
        <w:tc>
          <w:tcPr>
            <w:tcW w:w="3862" w:type="dxa"/>
            <w:shd w:val="clear" w:color="auto" w:fill="FFFFFF"/>
            <w:vAlign w:val="center"/>
            <w:hideMark/>
          </w:tcPr>
          <w:p w14:paraId="353AFD81" w14:textId="77777777" w:rsidR="00D1774B" w:rsidRPr="00D1774B" w:rsidRDefault="00D1774B" w:rsidP="00D1774B">
            <w:pPr>
              <w:jc w:val="center"/>
              <w:rPr>
                <w:b/>
                <w:bCs/>
                <w:sz w:val="20"/>
                <w:lang w:val="en-US"/>
              </w:rPr>
            </w:pPr>
            <w:r w:rsidRPr="00D1774B">
              <w:rPr>
                <w:b/>
                <w:bCs/>
                <w:sz w:val="20"/>
                <w:lang w:val="en-US"/>
              </w:rPr>
              <w:t>Year Group</w:t>
            </w:r>
          </w:p>
        </w:tc>
        <w:tc>
          <w:tcPr>
            <w:tcW w:w="7028" w:type="dxa"/>
            <w:shd w:val="clear" w:color="auto" w:fill="FFFFFF"/>
            <w:vAlign w:val="center"/>
            <w:hideMark/>
          </w:tcPr>
          <w:p w14:paraId="331C10CF" w14:textId="77777777" w:rsidR="00D1774B" w:rsidRPr="00D1774B" w:rsidRDefault="00D1774B" w:rsidP="00D1774B">
            <w:pPr>
              <w:jc w:val="center"/>
              <w:rPr>
                <w:b/>
                <w:bCs/>
                <w:sz w:val="20"/>
                <w:lang w:val="en-US"/>
              </w:rPr>
            </w:pPr>
            <w:r w:rsidRPr="00D1774B">
              <w:rPr>
                <w:b/>
                <w:bCs/>
                <w:sz w:val="20"/>
                <w:lang w:val="en-US"/>
              </w:rPr>
              <w:t>Assessment Format</w:t>
            </w:r>
          </w:p>
        </w:tc>
      </w:tr>
      <w:tr w:rsidR="00D1774B" w:rsidRPr="00D1774B" w14:paraId="767FAEB3" w14:textId="77777777" w:rsidTr="00B555BC">
        <w:trPr>
          <w:trHeight w:val="630"/>
        </w:trPr>
        <w:tc>
          <w:tcPr>
            <w:tcW w:w="3862" w:type="dxa"/>
            <w:shd w:val="clear" w:color="auto" w:fill="FFFFFF"/>
            <w:vAlign w:val="center"/>
            <w:hideMark/>
          </w:tcPr>
          <w:p w14:paraId="4660FF43" w14:textId="77777777" w:rsidR="00D1774B" w:rsidRPr="00D1774B" w:rsidRDefault="00D1774B" w:rsidP="00D1774B">
            <w:pPr>
              <w:jc w:val="center"/>
              <w:rPr>
                <w:sz w:val="20"/>
                <w:lang w:val="en-US"/>
              </w:rPr>
            </w:pPr>
            <w:r w:rsidRPr="00D1774B">
              <w:rPr>
                <w:b/>
                <w:bCs/>
                <w:sz w:val="20"/>
                <w:lang w:val="en-US"/>
              </w:rPr>
              <w:t>Nursery (KG1) &amp; Reception (KG2)</w:t>
            </w:r>
          </w:p>
        </w:tc>
        <w:tc>
          <w:tcPr>
            <w:tcW w:w="7028" w:type="dxa"/>
            <w:shd w:val="clear" w:color="auto" w:fill="FFFFFF"/>
            <w:vAlign w:val="center"/>
            <w:hideMark/>
          </w:tcPr>
          <w:p w14:paraId="122D7F77" w14:textId="47C245A1" w:rsidR="00D1774B" w:rsidRPr="00D1774B" w:rsidRDefault="00D1774B" w:rsidP="00D1774B">
            <w:pPr>
              <w:jc w:val="center"/>
              <w:rPr>
                <w:sz w:val="20"/>
                <w:lang w:val="en-US"/>
              </w:rPr>
            </w:pPr>
            <w:r w:rsidRPr="00D1774B">
              <w:rPr>
                <w:sz w:val="20"/>
                <w:lang w:val="en-US"/>
              </w:rPr>
              <w:t>Informal "Stay and Play" session</w:t>
            </w:r>
            <w:r w:rsidR="00CC5F38">
              <w:rPr>
                <w:sz w:val="20"/>
                <w:lang w:val="en-US"/>
              </w:rPr>
              <w:t xml:space="preserve"> 7.30am-1.10pm</w:t>
            </w:r>
          </w:p>
        </w:tc>
      </w:tr>
      <w:tr w:rsidR="00D1774B" w:rsidRPr="00D1774B" w14:paraId="6AF245FC" w14:textId="77777777" w:rsidTr="00B555BC">
        <w:trPr>
          <w:trHeight w:val="630"/>
        </w:trPr>
        <w:tc>
          <w:tcPr>
            <w:tcW w:w="3862" w:type="dxa"/>
            <w:shd w:val="clear" w:color="auto" w:fill="FFFFFF"/>
            <w:vAlign w:val="center"/>
            <w:hideMark/>
          </w:tcPr>
          <w:p w14:paraId="1B5E0B41" w14:textId="77777777" w:rsidR="00D1774B" w:rsidRPr="00D1774B" w:rsidRDefault="00D1774B" w:rsidP="00D1774B">
            <w:pPr>
              <w:jc w:val="center"/>
              <w:rPr>
                <w:sz w:val="20"/>
                <w:lang w:val="en-US"/>
              </w:rPr>
            </w:pPr>
            <w:r w:rsidRPr="00D1774B">
              <w:rPr>
                <w:b/>
                <w:bCs/>
                <w:sz w:val="20"/>
                <w:lang w:val="en-US"/>
              </w:rPr>
              <w:t>Year 1 (KG3) – Year 6 (Grade 5)</w:t>
            </w:r>
          </w:p>
        </w:tc>
        <w:tc>
          <w:tcPr>
            <w:tcW w:w="7028" w:type="dxa"/>
            <w:shd w:val="clear" w:color="auto" w:fill="FFFFFF"/>
            <w:vAlign w:val="center"/>
            <w:hideMark/>
          </w:tcPr>
          <w:p w14:paraId="01E28AC5" w14:textId="77777777" w:rsidR="00D1774B" w:rsidRPr="00D1774B" w:rsidRDefault="00D1774B" w:rsidP="00D1774B">
            <w:pPr>
              <w:jc w:val="center"/>
              <w:rPr>
                <w:sz w:val="20"/>
                <w:lang w:val="en-US"/>
              </w:rPr>
            </w:pPr>
            <w:r w:rsidRPr="00D1774B">
              <w:rPr>
                <w:sz w:val="20"/>
                <w:lang w:val="en-US"/>
              </w:rPr>
              <w:t>1-hour assessment in Mathematics and English, followed by a 10-minute interview with Mr Stephen Deady (Head of Prep) or a member of the Prep Leadership Team</w:t>
            </w:r>
          </w:p>
        </w:tc>
      </w:tr>
      <w:tr w:rsidR="00D1774B" w:rsidRPr="00D1774B" w14:paraId="36C90A36" w14:textId="77777777" w:rsidTr="00B555BC">
        <w:trPr>
          <w:trHeight w:val="630"/>
        </w:trPr>
        <w:tc>
          <w:tcPr>
            <w:tcW w:w="3862" w:type="dxa"/>
            <w:shd w:val="clear" w:color="auto" w:fill="FFFFFF"/>
            <w:vAlign w:val="center"/>
            <w:hideMark/>
          </w:tcPr>
          <w:p w14:paraId="6B73CB02" w14:textId="644AECDD" w:rsidR="00D1774B" w:rsidRPr="00D1774B" w:rsidRDefault="00D1774B" w:rsidP="00D1774B">
            <w:pPr>
              <w:jc w:val="center"/>
              <w:rPr>
                <w:sz w:val="20"/>
                <w:lang w:val="en-US"/>
              </w:rPr>
            </w:pPr>
            <w:r w:rsidRPr="00D1774B">
              <w:rPr>
                <w:b/>
                <w:bCs/>
                <w:sz w:val="20"/>
                <w:lang w:val="en-US"/>
              </w:rPr>
              <w:t xml:space="preserve">Year 7 (Grade 6) – Year </w:t>
            </w:r>
            <w:r w:rsidR="000A520F">
              <w:rPr>
                <w:b/>
                <w:bCs/>
                <w:sz w:val="20"/>
                <w:lang w:val="en-US"/>
              </w:rPr>
              <w:t>13</w:t>
            </w:r>
            <w:r w:rsidRPr="00D1774B">
              <w:rPr>
                <w:b/>
                <w:bCs/>
                <w:sz w:val="20"/>
                <w:lang w:val="en-US"/>
              </w:rPr>
              <w:t xml:space="preserve"> (Grade </w:t>
            </w:r>
            <w:r w:rsidR="000A520F">
              <w:rPr>
                <w:b/>
                <w:bCs/>
                <w:sz w:val="20"/>
                <w:lang w:val="en-US"/>
              </w:rPr>
              <w:t>12</w:t>
            </w:r>
            <w:r w:rsidRPr="00D1774B">
              <w:rPr>
                <w:b/>
                <w:bCs/>
                <w:sz w:val="20"/>
                <w:lang w:val="en-US"/>
              </w:rPr>
              <w:t>)</w:t>
            </w:r>
          </w:p>
        </w:tc>
        <w:tc>
          <w:tcPr>
            <w:tcW w:w="7028" w:type="dxa"/>
            <w:shd w:val="clear" w:color="auto" w:fill="FFFFFF"/>
            <w:vAlign w:val="center"/>
            <w:hideMark/>
          </w:tcPr>
          <w:p w14:paraId="5440033C" w14:textId="77777777" w:rsidR="00D1774B" w:rsidRPr="00D1774B" w:rsidRDefault="00D1774B" w:rsidP="00D1774B">
            <w:pPr>
              <w:jc w:val="center"/>
              <w:rPr>
                <w:sz w:val="20"/>
                <w:lang w:val="en-US"/>
              </w:rPr>
            </w:pPr>
            <w:r w:rsidRPr="00D1774B">
              <w:rPr>
                <w:sz w:val="20"/>
                <w:lang w:val="en-US"/>
              </w:rPr>
              <w:t>Subject-specific assessments administered by the Secondary Team; prior school reports and exam results are required at time of application. </w:t>
            </w:r>
          </w:p>
        </w:tc>
      </w:tr>
    </w:tbl>
    <w:p w14:paraId="66239FD9" w14:textId="77777777" w:rsidR="00051D44" w:rsidRDefault="00051D44" w:rsidP="00051D44">
      <w:pPr>
        <w:pStyle w:val="Subtitle"/>
        <w:jc w:val="left"/>
        <w:rPr>
          <w:b w:val="0"/>
          <w:sz w:val="20"/>
        </w:rPr>
      </w:pPr>
    </w:p>
    <w:p w14:paraId="1A8B0546" w14:textId="1DC7097B" w:rsidR="007277DD" w:rsidRDefault="00051D44" w:rsidP="007277DD">
      <w:pPr>
        <w:pStyle w:val="Subtitle"/>
        <w:jc w:val="left"/>
        <w:rPr>
          <w:b w:val="0"/>
          <w:sz w:val="20"/>
        </w:rPr>
      </w:pPr>
      <w:r>
        <w:rPr>
          <w:b w:val="0"/>
          <w:sz w:val="20"/>
        </w:rPr>
        <w:t>Please pro</w:t>
      </w:r>
      <w:r w:rsidR="00150EE6">
        <w:rPr>
          <w:b w:val="0"/>
          <w:sz w:val="20"/>
        </w:rPr>
        <w:t>vide contact information</w:t>
      </w:r>
      <w:r w:rsidR="00CC5F38">
        <w:rPr>
          <w:b w:val="0"/>
          <w:sz w:val="20"/>
        </w:rPr>
        <w:t xml:space="preserve"> of your child’s current school to allow our team to arrange</w:t>
      </w:r>
      <w:r w:rsidR="00150EE6">
        <w:rPr>
          <w:b w:val="0"/>
          <w:sz w:val="20"/>
        </w:rPr>
        <w:t xml:space="preserve"> assessment: </w:t>
      </w:r>
    </w:p>
    <w:p w14:paraId="59EFE71D" w14:textId="77777777" w:rsidR="00051D44" w:rsidRDefault="00051D44" w:rsidP="00051D44">
      <w:pPr>
        <w:pStyle w:val="Subtitle"/>
        <w:jc w:val="left"/>
        <w:rPr>
          <w:b w:val="0"/>
          <w:sz w:val="20"/>
        </w:rPr>
      </w:pPr>
    </w:p>
    <w:p w14:paraId="41FC021A" w14:textId="7FB83C58" w:rsidR="00051D44" w:rsidRDefault="00051D44" w:rsidP="00051D44">
      <w:pPr>
        <w:pStyle w:val="Subtitle"/>
        <w:jc w:val="left"/>
        <w:rPr>
          <w:b w:val="0"/>
          <w:sz w:val="20"/>
        </w:rPr>
      </w:pPr>
      <w:r w:rsidRPr="00051D44">
        <w:rPr>
          <w:b w:val="0"/>
          <w:sz w:val="20"/>
        </w:rPr>
        <w:t>School Name &amp; Address: _______________________</w:t>
      </w:r>
      <w:r>
        <w:rPr>
          <w:b w:val="0"/>
          <w:sz w:val="20"/>
        </w:rPr>
        <w:t xml:space="preserve">             </w:t>
      </w:r>
      <w:r w:rsidRPr="00051D44">
        <w:rPr>
          <w:b w:val="0"/>
          <w:sz w:val="20"/>
        </w:rPr>
        <w:t>Contact Name &amp; Position: ______________________</w:t>
      </w:r>
    </w:p>
    <w:p w14:paraId="290D556E" w14:textId="77777777" w:rsidR="007277DD" w:rsidRDefault="007277DD" w:rsidP="00051D44">
      <w:pPr>
        <w:pStyle w:val="Subtitle"/>
        <w:jc w:val="left"/>
        <w:rPr>
          <w:b w:val="0"/>
          <w:sz w:val="20"/>
        </w:rPr>
      </w:pPr>
    </w:p>
    <w:p w14:paraId="4DA74846" w14:textId="1B1F4280" w:rsidR="007277DD" w:rsidRPr="00051D44" w:rsidRDefault="002A6987" w:rsidP="00051D44">
      <w:pPr>
        <w:pStyle w:val="Subtitle"/>
        <w:jc w:val="left"/>
        <w:rPr>
          <w:b w:val="0"/>
          <w:sz w:val="20"/>
        </w:rPr>
      </w:pPr>
      <w:r>
        <w:rPr>
          <w:b w:val="0"/>
          <w:sz w:val="20"/>
        </w:rPr>
        <w:t xml:space="preserve"> </w:t>
      </w:r>
    </w:p>
    <w:p w14:paraId="4D10A05E" w14:textId="30B1A3A6" w:rsidR="00EE14B7" w:rsidRPr="0056671C" w:rsidRDefault="00051D44" w:rsidP="0056671C">
      <w:pPr>
        <w:pStyle w:val="Subtitle"/>
        <w:jc w:val="left"/>
        <w:rPr>
          <w:b w:val="0"/>
          <w:sz w:val="20"/>
        </w:rPr>
      </w:pPr>
      <w:r w:rsidRPr="00051D44">
        <w:rPr>
          <w:b w:val="0"/>
          <w:sz w:val="20"/>
        </w:rPr>
        <w:t>Telephone Number: __________________________</w:t>
      </w:r>
      <w:r w:rsidR="00150EE6">
        <w:rPr>
          <w:b w:val="0"/>
          <w:sz w:val="20"/>
        </w:rPr>
        <w:t xml:space="preserve">              </w:t>
      </w:r>
      <w:r w:rsidR="00150EE6" w:rsidRPr="00051D44">
        <w:rPr>
          <w:b w:val="0"/>
          <w:sz w:val="20"/>
        </w:rPr>
        <w:t>Email address</w:t>
      </w:r>
      <w:r w:rsidR="00150EE6" w:rsidRPr="00150EE6">
        <w:rPr>
          <w:b w:val="0"/>
          <w:sz w:val="20"/>
          <w:u w:val="single"/>
        </w:rPr>
        <w:t xml:space="preserve">:             __________________________            </w:t>
      </w:r>
    </w:p>
    <w:p w14:paraId="3E479A61" w14:textId="1F7739C0" w:rsidR="005037F6" w:rsidRPr="00C8153C" w:rsidRDefault="005037F6" w:rsidP="005037F6">
      <w:pPr>
        <w:pStyle w:val="Heading3"/>
        <w:spacing w:before="0" w:after="120"/>
        <w:jc w:val="center"/>
        <w:rPr>
          <w:b/>
          <w:sz w:val="28"/>
          <w:szCs w:val="28"/>
          <w:u w:val="single"/>
        </w:rPr>
      </w:pPr>
      <w:r w:rsidRPr="00C8153C">
        <w:rPr>
          <w:sz w:val="28"/>
          <w:szCs w:val="28"/>
        </w:rPr>
        <w:t>STUDENT’S PERSONAL DATA</w:t>
      </w:r>
    </w:p>
    <w:p w14:paraId="5BFA45F1" w14:textId="77777777" w:rsidR="005037F6" w:rsidRPr="0016768F" w:rsidRDefault="005037F6" w:rsidP="005037F6">
      <w:pPr>
        <w:rPr>
          <w:sz w:val="20"/>
          <w:szCs w:val="18"/>
        </w:rPr>
      </w:pPr>
      <w:r w:rsidRPr="0016768F">
        <w:rPr>
          <w:sz w:val="20"/>
          <w:szCs w:val="18"/>
        </w:rPr>
        <w:t>Family Name: __________________________________</w:t>
      </w:r>
      <w:r w:rsidRPr="0016768F">
        <w:rPr>
          <w:sz w:val="20"/>
          <w:szCs w:val="18"/>
        </w:rPr>
        <w:tab/>
        <w:t>Given Name: __________________________________</w:t>
      </w:r>
    </w:p>
    <w:p w14:paraId="2B5A0C10" w14:textId="77777777" w:rsidR="005037F6" w:rsidRDefault="005037F6" w:rsidP="005037F6">
      <w:pPr>
        <w:rPr>
          <w:i/>
          <w:sz w:val="16"/>
          <w:szCs w:val="16"/>
        </w:rPr>
      </w:pPr>
      <w:r w:rsidRPr="00E67EFC">
        <w:rPr>
          <w:sz w:val="16"/>
          <w:szCs w:val="16"/>
        </w:rPr>
        <w:t>(</w:t>
      </w:r>
      <w:r w:rsidRPr="00E67EFC">
        <w:rPr>
          <w:i/>
          <w:sz w:val="16"/>
          <w:szCs w:val="16"/>
        </w:rPr>
        <w:t>Last Name as written on passport)</w:t>
      </w:r>
      <w:r w:rsidRPr="00E67EFC">
        <w:rPr>
          <w:i/>
          <w:sz w:val="16"/>
          <w:szCs w:val="16"/>
        </w:rPr>
        <w:tab/>
      </w:r>
      <w:r w:rsidRPr="00E67EFC">
        <w:rPr>
          <w:i/>
          <w:sz w:val="16"/>
          <w:szCs w:val="16"/>
        </w:rPr>
        <w:tab/>
      </w:r>
      <w:r w:rsidRPr="00E67EFC">
        <w:rPr>
          <w:i/>
          <w:sz w:val="16"/>
          <w:szCs w:val="16"/>
        </w:rPr>
        <w:tab/>
      </w:r>
      <w:r>
        <w:rPr>
          <w:i/>
          <w:sz w:val="16"/>
          <w:szCs w:val="16"/>
        </w:rPr>
        <w:tab/>
      </w:r>
      <w:r w:rsidRPr="00E67EFC">
        <w:rPr>
          <w:i/>
          <w:sz w:val="16"/>
          <w:szCs w:val="16"/>
        </w:rPr>
        <w:t>(First Name as written on passport)</w:t>
      </w:r>
    </w:p>
    <w:p w14:paraId="388D8FAA" w14:textId="77777777" w:rsidR="005037F6" w:rsidRPr="00677BFB" w:rsidRDefault="005037F6" w:rsidP="005037F6">
      <w:pPr>
        <w:rPr>
          <w:sz w:val="4"/>
          <w:szCs w:val="4"/>
        </w:rPr>
      </w:pPr>
    </w:p>
    <w:p w14:paraId="29CD3C09" w14:textId="1EA30E08" w:rsidR="005037F6" w:rsidRPr="0016768F" w:rsidRDefault="005037F6" w:rsidP="005037F6">
      <w:pPr>
        <w:rPr>
          <w:sz w:val="20"/>
          <w:szCs w:val="18"/>
        </w:rPr>
      </w:pPr>
      <w:r w:rsidRPr="0016768F">
        <w:rPr>
          <w:sz w:val="20"/>
          <w:szCs w:val="18"/>
        </w:rPr>
        <w:t>Date of Birth: ____ /____ /________</w:t>
      </w:r>
      <w:r w:rsidRPr="0016768F">
        <w:rPr>
          <w:sz w:val="14"/>
          <w:szCs w:val="14"/>
        </w:rPr>
        <w:tab/>
      </w:r>
      <w:r w:rsidRPr="0016768F">
        <w:rPr>
          <w:sz w:val="20"/>
          <w:szCs w:val="18"/>
        </w:rPr>
        <w:t xml:space="preserve">               </w:t>
      </w:r>
      <w:r w:rsidRPr="0016768F">
        <w:rPr>
          <w:sz w:val="20"/>
          <w:szCs w:val="18"/>
        </w:rPr>
        <w:tab/>
      </w:r>
      <w:r w:rsidRPr="0016768F">
        <w:rPr>
          <w:sz w:val="20"/>
          <w:szCs w:val="18"/>
        </w:rPr>
        <w:tab/>
      </w:r>
      <w:r w:rsidR="00D0383A">
        <w:rPr>
          <w:sz w:val="20"/>
          <w:szCs w:val="18"/>
        </w:rPr>
        <w:t>Country</w:t>
      </w:r>
      <w:r w:rsidRPr="0016768F">
        <w:rPr>
          <w:sz w:val="20"/>
          <w:szCs w:val="18"/>
        </w:rPr>
        <w:t xml:space="preserve"> of Birth________________________________</w:t>
      </w:r>
    </w:p>
    <w:p w14:paraId="4184DF7D" w14:textId="77777777" w:rsidR="005037F6" w:rsidRPr="0016768F" w:rsidRDefault="005037F6" w:rsidP="005037F6">
      <w:pPr>
        <w:rPr>
          <w:sz w:val="20"/>
          <w:szCs w:val="18"/>
        </w:rPr>
      </w:pPr>
    </w:p>
    <w:p w14:paraId="217E9D6C" w14:textId="77777777" w:rsidR="005037F6" w:rsidRPr="0016768F" w:rsidRDefault="005037F6" w:rsidP="005037F6">
      <w:pPr>
        <w:rPr>
          <w:sz w:val="20"/>
          <w:szCs w:val="18"/>
        </w:rPr>
      </w:pPr>
      <w:r w:rsidRPr="0016768F">
        <w:rPr>
          <w:sz w:val="20"/>
          <w:szCs w:val="18"/>
        </w:rPr>
        <w:t>Nationality: ____________________________________</w:t>
      </w:r>
      <w:r w:rsidRPr="0016768F">
        <w:rPr>
          <w:sz w:val="20"/>
          <w:szCs w:val="18"/>
        </w:rPr>
        <w:tab/>
        <w:t>Religion: ____________________   Gender: _________</w:t>
      </w:r>
    </w:p>
    <w:p w14:paraId="1169F800" w14:textId="77777777" w:rsidR="005037F6" w:rsidRPr="0016768F" w:rsidRDefault="005037F6" w:rsidP="005037F6">
      <w:pPr>
        <w:rPr>
          <w:sz w:val="20"/>
          <w:szCs w:val="18"/>
        </w:rPr>
      </w:pPr>
    </w:p>
    <w:p w14:paraId="295BE195" w14:textId="705E0DFD" w:rsidR="005037F6" w:rsidRPr="0016768F" w:rsidRDefault="005037F6" w:rsidP="005037F6">
      <w:pPr>
        <w:rPr>
          <w:sz w:val="20"/>
          <w:szCs w:val="18"/>
        </w:rPr>
      </w:pPr>
      <w:r w:rsidRPr="0016768F">
        <w:rPr>
          <w:sz w:val="20"/>
          <w:szCs w:val="18"/>
        </w:rPr>
        <w:t>ID Number: ____________________________________</w:t>
      </w:r>
      <w:r w:rsidRPr="0016768F">
        <w:rPr>
          <w:sz w:val="20"/>
          <w:szCs w:val="18"/>
        </w:rPr>
        <w:tab/>
        <w:t xml:space="preserve"> Expiry Date: _________________________</w:t>
      </w:r>
      <w:r w:rsidRPr="00C76C0B">
        <w:rPr>
          <w:sz w:val="20"/>
          <w:szCs w:val="18"/>
          <w:u w:val="single"/>
        </w:rPr>
        <w:t>______</w:t>
      </w:r>
      <w:r w:rsidR="00C76C0B" w:rsidRPr="00C76C0B">
        <w:rPr>
          <w:sz w:val="20"/>
          <w:szCs w:val="18"/>
          <w:u w:val="single"/>
        </w:rPr>
        <w:t xml:space="preserve"> </w:t>
      </w:r>
      <w:r w:rsidRPr="0016768F">
        <w:rPr>
          <w:sz w:val="20"/>
          <w:szCs w:val="18"/>
        </w:rPr>
        <w:t>___</w:t>
      </w:r>
    </w:p>
    <w:p w14:paraId="44E9D2D7" w14:textId="77777777" w:rsidR="005037F6" w:rsidRDefault="005037F6" w:rsidP="005037F6">
      <w:pPr>
        <w:rPr>
          <w:i/>
          <w:sz w:val="16"/>
          <w:szCs w:val="16"/>
        </w:rPr>
      </w:pPr>
      <w:r w:rsidRPr="00677BFB">
        <w:rPr>
          <w:i/>
          <w:sz w:val="16"/>
          <w:szCs w:val="16"/>
        </w:rPr>
        <w:t>(Iqama, Diplomatic or Saudi ID)</w:t>
      </w:r>
    </w:p>
    <w:p w14:paraId="594A6768" w14:textId="77777777" w:rsidR="005037F6" w:rsidRPr="00677BFB" w:rsidRDefault="005037F6" w:rsidP="005037F6">
      <w:pPr>
        <w:rPr>
          <w:i/>
          <w:sz w:val="4"/>
          <w:szCs w:val="4"/>
        </w:rPr>
      </w:pPr>
    </w:p>
    <w:p w14:paraId="166DF0CD" w14:textId="64B54433" w:rsidR="005037F6" w:rsidRPr="0016768F" w:rsidRDefault="005037F6" w:rsidP="005037F6">
      <w:pPr>
        <w:ind w:right="-24"/>
        <w:rPr>
          <w:sz w:val="20"/>
          <w:szCs w:val="18"/>
        </w:rPr>
      </w:pPr>
      <w:r w:rsidRPr="0016768F">
        <w:rPr>
          <w:sz w:val="20"/>
          <w:szCs w:val="18"/>
        </w:rPr>
        <w:t xml:space="preserve">Passport Number _______________________________    </w:t>
      </w:r>
      <w:r w:rsidRPr="0016768F">
        <w:rPr>
          <w:sz w:val="20"/>
          <w:szCs w:val="18"/>
        </w:rPr>
        <w:tab/>
        <w:t>Expiry Date: _______________________</w:t>
      </w:r>
      <w:r w:rsidRPr="00C76C0B">
        <w:rPr>
          <w:sz w:val="20"/>
          <w:szCs w:val="18"/>
          <w:u w:val="single"/>
        </w:rPr>
        <w:t>_____</w:t>
      </w:r>
      <w:r w:rsidR="00C76C0B" w:rsidRPr="00C76C0B">
        <w:rPr>
          <w:sz w:val="20"/>
          <w:szCs w:val="18"/>
          <w:u w:val="single"/>
        </w:rPr>
        <w:t xml:space="preserve"> </w:t>
      </w:r>
      <w:r w:rsidRPr="00C76C0B">
        <w:rPr>
          <w:sz w:val="20"/>
          <w:szCs w:val="18"/>
          <w:u w:val="single"/>
        </w:rPr>
        <w:t>______</w:t>
      </w:r>
    </w:p>
    <w:p w14:paraId="12BBB128" w14:textId="77777777" w:rsidR="005037F6" w:rsidRPr="0016768F" w:rsidRDefault="005037F6" w:rsidP="005037F6">
      <w:pPr>
        <w:rPr>
          <w:sz w:val="20"/>
          <w:szCs w:val="18"/>
        </w:rPr>
      </w:pPr>
    </w:p>
    <w:p w14:paraId="31A0A40E" w14:textId="1EC6E650" w:rsidR="00593C93" w:rsidRPr="0016768F" w:rsidRDefault="005037F6" w:rsidP="00593C93">
      <w:pPr>
        <w:rPr>
          <w:sz w:val="20"/>
          <w:szCs w:val="18"/>
        </w:rPr>
      </w:pPr>
      <w:r w:rsidRPr="0016768F">
        <w:rPr>
          <w:sz w:val="20"/>
          <w:szCs w:val="18"/>
        </w:rPr>
        <w:t>Students’ Native Language _______________________</w:t>
      </w:r>
      <w:r w:rsidR="00593C93">
        <w:rPr>
          <w:sz w:val="20"/>
          <w:szCs w:val="18"/>
        </w:rPr>
        <w:t xml:space="preserve">          </w:t>
      </w:r>
      <w:r w:rsidR="00593C93" w:rsidRPr="00C76C0B">
        <w:rPr>
          <w:b/>
          <w:sz w:val="20"/>
          <w:szCs w:val="18"/>
          <w:u w:val="single"/>
        </w:rPr>
        <w:t>Transportation Method</w:t>
      </w:r>
      <w:r w:rsidR="004716E8" w:rsidRPr="00C76C0B">
        <w:rPr>
          <w:sz w:val="20"/>
          <w:szCs w:val="18"/>
          <w:u w:val="single"/>
        </w:rPr>
        <w:t>_</w:t>
      </w:r>
      <w:r w:rsidR="00C76C0B">
        <w:rPr>
          <w:sz w:val="20"/>
          <w:szCs w:val="18"/>
          <w:u w:val="single"/>
        </w:rPr>
        <w:t xml:space="preserve">            </w:t>
      </w:r>
      <w:r w:rsidR="004716E8" w:rsidRPr="00C76C0B">
        <w:rPr>
          <w:sz w:val="20"/>
          <w:szCs w:val="18"/>
          <w:u w:val="single"/>
        </w:rPr>
        <w:t>________</w:t>
      </w:r>
      <w:r w:rsidR="00C76C0B">
        <w:rPr>
          <w:sz w:val="20"/>
          <w:szCs w:val="18"/>
          <w:u w:val="single"/>
        </w:rPr>
        <w:t xml:space="preserve"> </w:t>
      </w:r>
      <w:r w:rsidR="004716E8" w:rsidRPr="00C76C0B">
        <w:rPr>
          <w:sz w:val="20"/>
          <w:szCs w:val="18"/>
          <w:u w:val="single"/>
        </w:rPr>
        <w:t>___________</w:t>
      </w:r>
      <w:r w:rsidR="00C76C0B" w:rsidRPr="00C76C0B">
        <w:rPr>
          <w:sz w:val="20"/>
          <w:szCs w:val="18"/>
          <w:u w:val="single"/>
        </w:rPr>
        <w:t xml:space="preserve">            </w:t>
      </w:r>
      <w:r w:rsidR="004716E8" w:rsidRPr="00C76C0B">
        <w:rPr>
          <w:bCs/>
          <w:sz w:val="20"/>
          <w:szCs w:val="18"/>
          <w:u w:val="single"/>
        </w:rPr>
        <w:t xml:space="preserve">           </w:t>
      </w:r>
      <w:r w:rsidR="004716E8" w:rsidRPr="004716E8">
        <w:rPr>
          <w:bCs/>
          <w:sz w:val="20"/>
          <w:szCs w:val="18"/>
          <w:u w:val="single"/>
        </w:rPr>
        <w:t xml:space="preserve">                                         </w:t>
      </w:r>
    </w:p>
    <w:p w14:paraId="0E6874BA" w14:textId="5E52B38E" w:rsidR="005037F6" w:rsidRPr="0016768F" w:rsidRDefault="00593C93" w:rsidP="004716E8">
      <w:pPr>
        <w:rPr>
          <w:sz w:val="20"/>
          <w:szCs w:val="18"/>
        </w:rPr>
      </w:pPr>
      <w:r>
        <w:rPr>
          <w:sz w:val="20"/>
          <w:szCs w:val="18"/>
        </w:rPr>
        <w:t xml:space="preserve">                                                                                                                  </w:t>
      </w:r>
    </w:p>
    <w:p w14:paraId="5852C8BA" w14:textId="185B1BFF" w:rsidR="005037F6" w:rsidRPr="00C76C0B" w:rsidRDefault="00717CBC" w:rsidP="00D0383A">
      <w:pPr>
        <w:rPr>
          <w:sz w:val="20"/>
          <w:szCs w:val="18"/>
          <w:u w:val="single"/>
        </w:rPr>
      </w:pPr>
      <w:r>
        <w:rPr>
          <w:sz w:val="20"/>
          <w:szCs w:val="18"/>
        </w:rPr>
        <w:t xml:space="preserve">Name(s) of Siblings at </w:t>
      </w:r>
      <w:r w:rsidR="001805BC">
        <w:rPr>
          <w:sz w:val="20"/>
          <w:szCs w:val="18"/>
        </w:rPr>
        <w:t>RGSR</w:t>
      </w:r>
      <w:r>
        <w:rPr>
          <w:sz w:val="20"/>
          <w:szCs w:val="18"/>
        </w:rPr>
        <w:t>:</w:t>
      </w:r>
      <w:r>
        <w:rPr>
          <w:sz w:val="20"/>
          <w:szCs w:val="18"/>
        </w:rPr>
        <w:tab/>
      </w:r>
      <w:r>
        <w:rPr>
          <w:sz w:val="20"/>
          <w:szCs w:val="18"/>
        </w:rPr>
        <w:tab/>
      </w:r>
      <w:r>
        <w:rPr>
          <w:sz w:val="20"/>
          <w:szCs w:val="18"/>
        </w:rPr>
        <w:tab/>
        <w:t xml:space="preserve"> </w:t>
      </w:r>
      <w:r w:rsidR="001805BC">
        <w:rPr>
          <w:sz w:val="20"/>
          <w:szCs w:val="18"/>
        </w:rPr>
        <w:t xml:space="preserve">             </w:t>
      </w:r>
      <w:r w:rsidR="005037F6" w:rsidRPr="0016768F">
        <w:rPr>
          <w:b/>
          <w:sz w:val="20"/>
          <w:szCs w:val="18"/>
          <w:u w:val="single"/>
        </w:rPr>
        <w:t xml:space="preserve">Student Home </w:t>
      </w:r>
      <w:r w:rsidR="005037F6" w:rsidRPr="00C76C0B">
        <w:rPr>
          <w:b/>
          <w:sz w:val="20"/>
          <w:szCs w:val="18"/>
          <w:u w:val="single"/>
        </w:rPr>
        <w:t>Addres</w:t>
      </w:r>
      <w:r w:rsidR="00C76C0B" w:rsidRPr="00C76C0B">
        <w:rPr>
          <w:b/>
          <w:sz w:val="20"/>
          <w:szCs w:val="18"/>
          <w:u w:val="single"/>
        </w:rPr>
        <w:t>s</w:t>
      </w:r>
      <w:r w:rsidR="00C76C0B">
        <w:rPr>
          <w:b/>
          <w:sz w:val="20"/>
          <w:szCs w:val="18"/>
          <w:u w:val="single"/>
        </w:rPr>
        <w:t xml:space="preserve">   </w:t>
      </w:r>
      <w:r w:rsidR="00C76C0B" w:rsidRPr="00C76C0B">
        <w:rPr>
          <w:b/>
          <w:sz w:val="20"/>
          <w:szCs w:val="18"/>
          <w:u w:val="single"/>
        </w:rPr>
        <w:t xml:space="preserve">                                                             </w:t>
      </w:r>
      <w:r w:rsidR="00C76C0B" w:rsidRPr="00C76C0B">
        <w:rPr>
          <w:sz w:val="20"/>
          <w:szCs w:val="18"/>
          <w:u w:val="single"/>
        </w:rPr>
        <w:t xml:space="preserve">                 </w:t>
      </w:r>
    </w:p>
    <w:p w14:paraId="7AEB7A82" w14:textId="77777777" w:rsidR="005037F6" w:rsidRPr="00C76C0B" w:rsidRDefault="005037F6" w:rsidP="005037F6">
      <w:pPr>
        <w:rPr>
          <w:sz w:val="20"/>
          <w:szCs w:val="18"/>
          <w:u w:val="single"/>
        </w:rPr>
      </w:pPr>
    </w:p>
    <w:p w14:paraId="36C7BF7E" w14:textId="7DA66B52" w:rsidR="005037F6" w:rsidRPr="0016768F" w:rsidRDefault="005037F6" w:rsidP="005037F6">
      <w:pPr>
        <w:numPr>
          <w:ilvl w:val="0"/>
          <w:numId w:val="21"/>
        </w:numPr>
        <w:rPr>
          <w:sz w:val="20"/>
          <w:szCs w:val="18"/>
        </w:rPr>
      </w:pPr>
      <w:r w:rsidRPr="0016768F">
        <w:rPr>
          <w:sz w:val="20"/>
          <w:szCs w:val="18"/>
        </w:rPr>
        <w:t xml:space="preserve">  __________________________________</w:t>
      </w:r>
      <w:r w:rsidRPr="0016768F">
        <w:rPr>
          <w:sz w:val="20"/>
          <w:szCs w:val="18"/>
        </w:rPr>
        <w:tab/>
        <w:t xml:space="preserve">    </w:t>
      </w:r>
      <w:r w:rsidR="00D0383A">
        <w:rPr>
          <w:sz w:val="20"/>
          <w:szCs w:val="18"/>
        </w:rPr>
        <w:t xml:space="preserve">            </w:t>
      </w:r>
      <w:r w:rsidRPr="00C76C0B">
        <w:rPr>
          <w:sz w:val="20"/>
          <w:szCs w:val="18"/>
          <w:u w:val="single"/>
        </w:rPr>
        <w:t>_____________________</w:t>
      </w:r>
      <w:r w:rsidR="00C76C0B" w:rsidRPr="00C76C0B">
        <w:rPr>
          <w:sz w:val="20"/>
          <w:szCs w:val="18"/>
          <w:u w:val="single"/>
        </w:rPr>
        <w:t xml:space="preserve">                 </w:t>
      </w:r>
      <w:r w:rsidRPr="00C76C0B">
        <w:rPr>
          <w:sz w:val="20"/>
          <w:szCs w:val="18"/>
          <w:u w:val="single"/>
        </w:rPr>
        <w:t>___</w:t>
      </w:r>
      <w:r w:rsidR="00C76C0B" w:rsidRPr="00C76C0B">
        <w:rPr>
          <w:sz w:val="20"/>
          <w:szCs w:val="18"/>
          <w:u w:val="single"/>
        </w:rPr>
        <w:t xml:space="preserve">  </w:t>
      </w:r>
      <w:r w:rsidRPr="00C76C0B">
        <w:rPr>
          <w:sz w:val="20"/>
          <w:szCs w:val="18"/>
          <w:u w:val="single"/>
        </w:rPr>
        <w:t>___________</w:t>
      </w:r>
    </w:p>
    <w:p w14:paraId="280A1EC4" w14:textId="77777777" w:rsidR="005037F6" w:rsidRPr="0016768F" w:rsidRDefault="005037F6" w:rsidP="005037F6">
      <w:pPr>
        <w:rPr>
          <w:sz w:val="20"/>
          <w:szCs w:val="18"/>
        </w:rPr>
      </w:pPr>
    </w:p>
    <w:p w14:paraId="274AFE73" w14:textId="0CD3362E" w:rsidR="005037F6" w:rsidRPr="00C76C0B" w:rsidRDefault="005037F6" w:rsidP="005037F6">
      <w:pPr>
        <w:numPr>
          <w:ilvl w:val="0"/>
          <w:numId w:val="21"/>
        </w:numPr>
        <w:rPr>
          <w:sz w:val="20"/>
          <w:szCs w:val="18"/>
          <w:u w:val="single"/>
        </w:rPr>
      </w:pPr>
      <w:r w:rsidRPr="0016768F">
        <w:rPr>
          <w:sz w:val="20"/>
          <w:szCs w:val="18"/>
        </w:rPr>
        <w:t xml:space="preserve">  __________________________________ </w:t>
      </w:r>
      <w:r w:rsidRPr="0016768F">
        <w:rPr>
          <w:sz w:val="20"/>
          <w:szCs w:val="18"/>
        </w:rPr>
        <w:tab/>
        <w:t xml:space="preserve">       </w:t>
      </w:r>
      <w:r w:rsidRPr="0016768F">
        <w:rPr>
          <w:sz w:val="20"/>
          <w:szCs w:val="18"/>
        </w:rPr>
        <w:tab/>
      </w:r>
      <w:r w:rsidRPr="00C76C0B">
        <w:rPr>
          <w:sz w:val="20"/>
          <w:szCs w:val="18"/>
          <w:u w:val="single"/>
        </w:rPr>
        <w:t>___________________________</w:t>
      </w:r>
      <w:r w:rsidR="00C76C0B" w:rsidRPr="00C76C0B">
        <w:rPr>
          <w:sz w:val="20"/>
          <w:szCs w:val="18"/>
          <w:u w:val="single"/>
        </w:rPr>
        <w:t xml:space="preserve">       </w:t>
      </w:r>
      <w:r w:rsidRPr="00C76C0B">
        <w:rPr>
          <w:sz w:val="20"/>
          <w:szCs w:val="18"/>
          <w:u w:val="single"/>
        </w:rPr>
        <w:t>______</w:t>
      </w:r>
      <w:r w:rsidR="00C76C0B" w:rsidRPr="00C76C0B">
        <w:rPr>
          <w:sz w:val="20"/>
          <w:szCs w:val="18"/>
          <w:u w:val="single"/>
        </w:rPr>
        <w:t xml:space="preserve"> </w:t>
      </w:r>
      <w:r w:rsidRPr="00C76C0B">
        <w:rPr>
          <w:sz w:val="20"/>
          <w:szCs w:val="18"/>
          <w:u w:val="single"/>
        </w:rPr>
        <w:t>_______</w:t>
      </w:r>
    </w:p>
    <w:p w14:paraId="031052EE" w14:textId="747021F2" w:rsidR="005037F6" w:rsidRPr="00C76C0B" w:rsidRDefault="00C76C0B" w:rsidP="005037F6">
      <w:pPr>
        <w:rPr>
          <w:sz w:val="20"/>
          <w:szCs w:val="18"/>
          <w:u w:val="single"/>
        </w:rPr>
      </w:pPr>
      <w:r w:rsidRPr="00C76C0B">
        <w:rPr>
          <w:sz w:val="20"/>
          <w:szCs w:val="18"/>
          <w:u w:val="single"/>
        </w:rPr>
        <w:t xml:space="preserve">       </w:t>
      </w:r>
    </w:p>
    <w:p w14:paraId="244A1D13" w14:textId="524280AD" w:rsidR="005037F6" w:rsidRPr="0016768F" w:rsidRDefault="005037F6" w:rsidP="005037F6">
      <w:pPr>
        <w:numPr>
          <w:ilvl w:val="0"/>
          <w:numId w:val="21"/>
        </w:numPr>
        <w:ind w:left="714" w:hanging="357"/>
        <w:rPr>
          <w:sz w:val="20"/>
          <w:szCs w:val="18"/>
        </w:rPr>
      </w:pPr>
      <w:r w:rsidRPr="0016768F">
        <w:rPr>
          <w:sz w:val="20"/>
          <w:szCs w:val="18"/>
        </w:rPr>
        <w:t xml:space="preserve">  __________________________________</w:t>
      </w:r>
      <w:r w:rsidRPr="0016768F">
        <w:rPr>
          <w:sz w:val="20"/>
          <w:szCs w:val="18"/>
        </w:rPr>
        <w:tab/>
        <w:t xml:space="preserve">       </w:t>
      </w:r>
      <w:r w:rsidRPr="0016768F">
        <w:rPr>
          <w:sz w:val="20"/>
          <w:szCs w:val="18"/>
        </w:rPr>
        <w:tab/>
        <w:t>Home Phone: __________________ Ext</w:t>
      </w:r>
      <w:r w:rsidRPr="00C76C0B">
        <w:rPr>
          <w:sz w:val="20"/>
          <w:szCs w:val="18"/>
          <w:u w:val="single"/>
        </w:rPr>
        <w:t>: ___</w:t>
      </w:r>
      <w:r w:rsidR="00C76C0B" w:rsidRPr="00C76C0B">
        <w:rPr>
          <w:sz w:val="20"/>
          <w:szCs w:val="18"/>
          <w:u w:val="single"/>
        </w:rPr>
        <w:t xml:space="preserve">       </w:t>
      </w:r>
      <w:r w:rsidRPr="00C76C0B">
        <w:rPr>
          <w:sz w:val="20"/>
          <w:szCs w:val="18"/>
          <w:u w:val="single"/>
        </w:rPr>
        <w:t>____</w:t>
      </w:r>
    </w:p>
    <w:p w14:paraId="4A4A269D" w14:textId="77777777" w:rsidR="005037F6" w:rsidRPr="002B2C9D" w:rsidRDefault="005037F6" w:rsidP="002B2C9D">
      <w:pPr>
        <w:pStyle w:val="Heading3"/>
        <w:spacing w:before="240" w:after="120"/>
        <w:jc w:val="center"/>
        <w:rPr>
          <w:sz w:val="28"/>
          <w:szCs w:val="28"/>
          <w:lang w:val="en-US"/>
        </w:rPr>
      </w:pPr>
      <w:r w:rsidRPr="002B2C9D">
        <w:rPr>
          <w:sz w:val="28"/>
          <w:szCs w:val="28"/>
          <w:lang w:val="en-US"/>
        </w:rPr>
        <w:t>FATHER’S DATA</w:t>
      </w:r>
    </w:p>
    <w:p w14:paraId="19B8352C" w14:textId="66A8AE7C" w:rsidR="005037F6" w:rsidRPr="0016768F" w:rsidRDefault="005037F6" w:rsidP="005037F6">
      <w:pPr>
        <w:rPr>
          <w:bCs/>
          <w:sz w:val="20"/>
          <w:szCs w:val="18"/>
        </w:rPr>
      </w:pPr>
      <w:r w:rsidRPr="0016768F">
        <w:rPr>
          <w:bCs/>
          <w:sz w:val="20"/>
          <w:szCs w:val="18"/>
        </w:rPr>
        <w:t xml:space="preserve">Family Name: __________________________________  </w:t>
      </w:r>
      <w:r w:rsidR="001805BC">
        <w:rPr>
          <w:bCs/>
          <w:sz w:val="20"/>
          <w:szCs w:val="18"/>
        </w:rPr>
        <w:t xml:space="preserve">        </w:t>
      </w:r>
      <w:r w:rsidRPr="0016768F">
        <w:rPr>
          <w:bCs/>
          <w:sz w:val="20"/>
          <w:szCs w:val="18"/>
        </w:rPr>
        <w:t>Given Name: __________________________________</w:t>
      </w:r>
    </w:p>
    <w:p w14:paraId="4ADC8E2F" w14:textId="77777777" w:rsidR="005037F6" w:rsidRPr="0016768F" w:rsidRDefault="005037F6" w:rsidP="005037F6">
      <w:pPr>
        <w:rPr>
          <w:bCs/>
          <w:sz w:val="20"/>
          <w:szCs w:val="18"/>
        </w:rPr>
      </w:pPr>
    </w:p>
    <w:p w14:paraId="0A477991" w14:textId="77777777" w:rsidR="005037F6" w:rsidRPr="0016768F" w:rsidRDefault="005037F6" w:rsidP="005037F6">
      <w:pPr>
        <w:rPr>
          <w:bCs/>
          <w:sz w:val="20"/>
          <w:szCs w:val="18"/>
        </w:rPr>
      </w:pPr>
      <w:r w:rsidRPr="0016768F">
        <w:rPr>
          <w:bCs/>
          <w:sz w:val="20"/>
          <w:szCs w:val="18"/>
        </w:rPr>
        <w:t xml:space="preserve">Employer: _____________________________________   </w:t>
      </w:r>
      <w:r w:rsidRPr="0016768F">
        <w:rPr>
          <w:bCs/>
          <w:sz w:val="20"/>
          <w:szCs w:val="18"/>
        </w:rPr>
        <w:tab/>
        <w:t>Position: _____________________________________</w:t>
      </w:r>
    </w:p>
    <w:p w14:paraId="730F7701" w14:textId="77777777" w:rsidR="005037F6" w:rsidRPr="0016768F" w:rsidRDefault="005037F6" w:rsidP="005037F6">
      <w:pPr>
        <w:rPr>
          <w:bCs/>
          <w:sz w:val="20"/>
          <w:szCs w:val="18"/>
        </w:rPr>
      </w:pPr>
    </w:p>
    <w:p w14:paraId="33555E92" w14:textId="77777777" w:rsidR="005037F6" w:rsidRPr="0016768F" w:rsidRDefault="005037F6" w:rsidP="005037F6">
      <w:pPr>
        <w:rPr>
          <w:bCs/>
          <w:sz w:val="20"/>
          <w:szCs w:val="18"/>
        </w:rPr>
      </w:pPr>
      <w:r w:rsidRPr="0016768F">
        <w:rPr>
          <w:bCs/>
          <w:sz w:val="20"/>
          <w:szCs w:val="18"/>
        </w:rPr>
        <w:t>School Fees are Paid By ____________________________________________________________________________</w:t>
      </w:r>
    </w:p>
    <w:p w14:paraId="6D19CE98" w14:textId="77777777" w:rsidR="005037F6" w:rsidRPr="00677BFB" w:rsidRDefault="005037F6" w:rsidP="005037F6">
      <w:pPr>
        <w:rPr>
          <w:bCs/>
          <w:i/>
          <w:iCs/>
          <w:sz w:val="16"/>
          <w:szCs w:val="16"/>
        </w:rPr>
      </w:pPr>
      <w:r w:rsidRPr="00677BFB">
        <w:rPr>
          <w:bCs/>
          <w:i/>
          <w:iCs/>
          <w:sz w:val="16"/>
          <w:szCs w:val="16"/>
        </w:rPr>
        <w:t xml:space="preserve">(Your employer, yourself etc.)  </w:t>
      </w:r>
    </w:p>
    <w:p w14:paraId="121788F8" w14:textId="77777777" w:rsidR="005037F6" w:rsidRPr="0016768F" w:rsidRDefault="005037F6" w:rsidP="005037F6">
      <w:pPr>
        <w:rPr>
          <w:bCs/>
          <w:sz w:val="2"/>
          <w:szCs w:val="2"/>
        </w:rPr>
      </w:pPr>
    </w:p>
    <w:p w14:paraId="2BEE4D5D" w14:textId="77777777" w:rsidR="005037F6" w:rsidRPr="0016768F" w:rsidRDefault="005037F6" w:rsidP="005037F6">
      <w:pPr>
        <w:rPr>
          <w:bCs/>
          <w:sz w:val="20"/>
          <w:szCs w:val="18"/>
        </w:rPr>
      </w:pPr>
      <w:r w:rsidRPr="0016768F">
        <w:rPr>
          <w:bCs/>
          <w:sz w:val="20"/>
          <w:szCs w:val="18"/>
        </w:rPr>
        <w:t xml:space="preserve"> ID Number: ___________________________________ </w:t>
      </w:r>
      <w:r w:rsidRPr="0016768F">
        <w:rPr>
          <w:bCs/>
          <w:sz w:val="20"/>
          <w:szCs w:val="18"/>
        </w:rPr>
        <w:tab/>
        <w:t>Expiry Date: ___________________________________</w:t>
      </w:r>
    </w:p>
    <w:p w14:paraId="701AB642" w14:textId="77777777" w:rsidR="005037F6" w:rsidRPr="00677BFB" w:rsidRDefault="005037F6" w:rsidP="005037F6">
      <w:pPr>
        <w:rPr>
          <w:bCs/>
          <w:i/>
          <w:sz w:val="16"/>
          <w:szCs w:val="16"/>
        </w:rPr>
      </w:pPr>
      <w:r w:rsidRPr="00677BFB">
        <w:rPr>
          <w:bCs/>
          <w:i/>
          <w:sz w:val="16"/>
          <w:szCs w:val="16"/>
        </w:rPr>
        <w:t xml:space="preserve"> (Iqama, Diplomatic or Saudi ID)</w:t>
      </w:r>
    </w:p>
    <w:p w14:paraId="4BCEFB23" w14:textId="77777777" w:rsidR="005037F6" w:rsidRPr="0016768F" w:rsidRDefault="005037F6" w:rsidP="005037F6">
      <w:pPr>
        <w:rPr>
          <w:bCs/>
          <w:i/>
          <w:sz w:val="16"/>
          <w:szCs w:val="16"/>
        </w:rPr>
      </w:pPr>
      <w:r w:rsidRPr="0016768F">
        <w:rPr>
          <w:bCs/>
          <w:sz w:val="20"/>
          <w:szCs w:val="18"/>
        </w:rPr>
        <w:t xml:space="preserve"> Passport Number: ______________________________</w:t>
      </w:r>
      <w:r w:rsidRPr="0016768F">
        <w:rPr>
          <w:bCs/>
          <w:sz w:val="20"/>
          <w:szCs w:val="18"/>
        </w:rPr>
        <w:tab/>
        <w:t>Expiry Date: ___________________________________</w:t>
      </w:r>
    </w:p>
    <w:p w14:paraId="5E853C9D" w14:textId="77777777" w:rsidR="005037F6" w:rsidRPr="0016768F" w:rsidRDefault="005037F6" w:rsidP="005037F6">
      <w:pPr>
        <w:rPr>
          <w:bCs/>
          <w:sz w:val="20"/>
          <w:szCs w:val="18"/>
        </w:rPr>
      </w:pPr>
    </w:p>
    <w:p w14:paraId="38733724" w14:textId="77777777" w:rsidR="005037F6" w:rsidRPr="0016768F" w:rsidRDefault="005037F6" w:rsidP="005037F6">
      <w:pPr>
        <w:rPr>
          <w:bCs/>
          <w:sz w:val="20"/>
          <w:szCs w:val="18"/>
        </w:rPr>
      </w:pPr>
      <w:r w:rsidRPr="0016768F">
        <w:rPr>
          <w:bCs/>
          <w:sz w:val="20"/>
          <w:szCs w:val="18"/>
        </w:rPr>
        <w:t xml:space="preserve"> Nationality: ___________________________________</w:t>
      </w:r>
      <w:r w:rsidRPr="0016768F">
        <w:rPr>
          <w:bCs/>
          <w:sz w:val="20"/>
          <w:szCs w:val="18"/>
        </w:rPr>
        <w:tab/>
        <w:t xml:space="preserve"> Work Phone:  ______________________   Ext: _______</w:t>
      </w:r>
    </w:p>
    <w:p w14:paraId="37172D54" w14:textId="77777777" w:rsidR="005037F6" w:rsidRPr="0016768F" w:rsidRDefault="005037F6" w:rsidP="005037F6">
      <w:pPr>
        <w:rPr>
          <w:bCs/>
          <w:sz w:val="20"/>
          <w:szCs w:val="18"/>
        </w:rPr>
      </w:pPr>
    </w:p>
    <w:p w14:paraId="0F32D3C6" w14:textId="089B583E" w:rsidR="005037F6" w:rsidRPr="0016768F" w:rsidRDefault="00A74856" w:rsidP="005037F6">
      <w:pPr>
        <w:rPr>
          <w:bCs/>
          <w:sz w:val="20"/>
          <w:szCs w:val="18"/>
        </w:rPr>
      </w:pPr>
      <w:r>
        <w:rPr>
          <w:bCs/>
          <w:sz w:val="20"/>
          <w:szCs w:val="18"/>
        </w:rPr>
        <w:t xml:space="preserve"> </w:t>
      </w:r>
      <w:r w:rsidR="005037F6" w:rsidRPr="0016768F">
        <w:rPr>
          <w:bCs/>
          <w:sz w:val="20"/>
          <w:szCs w:val="18"/>
        </w:rPr>
        <w:t>Mobile Phone 1: _______________________________</w:t>
      </w:r>
      <w:r w:rsidR="005037F6" w:rsidRPr="0016768F">
        <w:rPr>
          <w:bCs/>
          <w:sz w:val="20"/>
          <w:szCs w:val="18"/>
        </w:rPr>
        <w:tab/>
        <w:t>Mobile Phone 2: ________________________________</w:t>
      </w:r>
    </w:p>
    <w:p w14:paraId="2BF307C1" w14:textId="77777777" w:rsidR="005037F6" w:rsidRPr="0016768F" w:rsidRDefault="005037F6" w:rsidP="005037F6">
      <w:pPr>
        <w:rPr>
          <w:bCs/>
          <w:sz w:val="20"/>
          <w:szCs w:val="18"/>
        </w:rPr>
      </w:pPr>
    </w:p>
    <w:p w14:paraId="257D5321" w14:textId="54A81B98" w:rsidR="005037F6" w:rsidRPr="0016768F" w:rsidRDefault="00A74856" w:rsidP="0016768F">
      <w:pPr>
        <w:ind w:right="-1"/>
        <w:rPr>
          <w:bCs/>
          <w:sz w:val="20"/>
          <w:szCs w:val="18"/>
        </w:rPr>
      </w:pPr>
      <w:r>
        <w:rPr>
          <w:bCs/>
          <w:sz w:val="20"/>
          <w:szCs w:val="18"/>
        </w:rPr>
        <w:t xml:space="preserve"> </w:t>
      </w:r>
      <w:r w:rsidR="005037F6" w:rsidRPr="0016768F">
        <w:rPr>
          <w:bCs/>
          <w:sz w:val="20"/>
          <w:szCs w:val="18"/>
        </w:rPr>
        <w:t>Preferred Email: _______________________________</w:t>
      </w:r>
      <w:r w:rsidR="005037F6" w:rsidRPr="0016768F">
        <w:rPr>
          <w:bCs/>
          <w:sz w:val="20"/>
          <w:szCs w:val="18"/>
        </w:rPr>
        <w:tab/>
        <w:t>Secondary Email: ______________________________</w:t>
      </w:r>
      <w:r w:rsidR="0016768F">
        <w:rPr>
          <w:bCs/>
          <w:sz w:val="20"/>
          <w:szCs w:val="18"/>
        </w:rPr>
        <w:t>__</w:t>
      </w:r>
    </w:p>
    <w:p w14:paraId="53EACE90" w14:textId="77777777" w:rsidR="005037F6" w:rsidRPr="002B2C9D" w:rsidRDefault="005037F6" w:rsidP="002B2C9D">
      <w:pPr>
        <w:pStyle w:val="Heading3"/>
        <w:spacing w:before="120" w:after="240"/>
        <w:jc w:val="center"/>
        <w:rPr>
          <w:sz w:val="28"/>
          <w:szCs w:val="28"/>
          <w:lang w:val="en-US"/>
        </w:rPr>
      </w:pPr>
      <w:r w:rsidRPr="002B2C9D">
        <w:rPr>
          <w:sz w:val="28"/>
          <w:szCs w:val="28"/>
          <w:lang w:val="en-US"/>
        </w:rPr>
        <w:t>MOTHER’S DATA</w:t>
      </w:r>
    </w:p>
    <w:p w14:paraId="72033F47" w14:textId="4EB3D031" w:rsidR="005037F6" w:rsidRPr="0016768F" w:rsidRDefault="005037F6" w:rsidP="005037F6">
      <w:pPr>
        <w:rPr>
          <w:bCs/>
          <w:sz w:val="20"/>
          <w:szCs w:val="18"/>
        </w:rPr>
      </w:pPr>
      <w:r w:rsidRPr="0016768F">
        <w:rPr>
          <w:bCs/>
          <w:sz w:val="20"/>
          <w:szCs w:val="18"/>
        </w:rPr>
        <w:t xml:space="preserve">Family Name: __________________________________  </w:t>
      </w:r>
      <w:r w:rsidR="001805BC">
        <w:rPr>
          <w:bCs/>
          <w:sz w:val="20"/>
          <w:szCs w:val="18"/>
        </w:rPr>
        <w:t xml:space="preserve">         </w:t>
      </w:r>
      <w:r w:rsidRPr="0016768F">
        <w:rPr>
          <w:bCs/>
          <w:sz w:val="20"/>
          <w:szCs w:val="18"/>
        </w:rPr>
        <w:t>Given Name: __________________________________</w:t>
      </w:r>
    </w:p>
    <w:p w14:paraId="019F8640" w14:textId="77777777" w:rsidR="005037F6" w:rsidRPr="0016768F" w:rsidRDefault="005037F6" w:rsidP="005037F6">
      <w:pPr>
        <w:rPr>
          <w:bCs/>
          <w:sz w:val="20"/>
          <w:szCs w:val="18"/>
        </w:rPr>
      </w:pPr>
    </w:p>
    <w:p w14:paraId="5FEDF7AD" w14:textId="77777777" w:rsidR="005037F6" w:rsidRPr="0016768F" w:rsidRDefault="005037F6" w:rsidP="005037F6">
      <w:pPr>
        <w:rPr>
          <w:bCs/>
          <w:sz w:val="20"/>
          <w:szCs w:val="18"/>
        </w:rPr>
      </w:pPr>
      <w:r w:rsidRPr="0016768F">
        <w:rPr>
          <w:bCs/>
          <w:sz w:val="20"/>
          <w:szCs w:val="18"/>
        </w:rPr>
        <w:t xml:space="preserve">Employer: _____________________________________   </w:t>
      </w:r>
      <w:r w:rsidRPr="0016768F">
        <w:rPr>
          <w:bCs/>
          <w:sz w:val="20"/>
          <w:szCs w:val="18"/>
        </w:rPr>
        <w:tab/>
        <w:t>Position: _____________________________________</w:t>
      </w:r>
    </w:p>
    <w:p w14:paraId="47438B0E" w14:textId="77777777" w:rsidR="005037F6" w:rsidRPr="0016768F" w:rsidRDefault="005037F6" w:rsidP="005037F6">
      <w:pPr>
        <w:rPr>
          <w:bCs/>
          <w:sz w:val="20"/>
          <w:szCs w:val="18"/>
        </w:rPr>
      </w:pPr>
    </w:p>
    <w:p w14:paraId="053A69E9" w14:textId="56E6E3DC" w:rsidR="005037F6" w:rsidRPr="0016768F" w:rsidRDefault="005037F6" w:rsidP="005037F6">
      <w:pPr>
        <w:rPr>
          <w:bCs/>
          <w:sz w:val="20"/>
          <w:szCs w:val="18"/>
        </w:rPr>
      </w:pPr>
      <w:r w:rsidRPr="0016768F">
        <w:rPr>
          <w:bCs/>
          <w:sz w:val="20"/>
          <w:szCs w:val="18"/>
        </w:rPr>
        <w:t xml:space="preserve">ID Number: ___________________________________ </w:t>
      </w:r>
      <w:r w:rsidRPr="0016768F">
        <w:rPr>
          <w:bCs/>
          <w:sz w:val="20"/>
          <w:szCs w:val="18"/>
        </w:rPr>
        <w:tab/>
        <w:t>Expiry Date: ___________________________________</w:t>
      </w:r>
    </w:p>
    <w:p w14:paraId="2CFDD09C" w14:textId="77777777" w:rsidR="005037F6" w:rsidRPr="00677BFB" w:rsidRDefault="005037F6" w:rsidP="005037F6">
      <w:pPr>
        <w:rPr>
          <w:bCs/>
          <w:i/>
          <w:sz w:val="16"/>
          <w:szCs w:val="16"/>
        </w:rPr>
      </w:pPr>
      <w:r w:rsidRPr="00677BFB">
        <w:rPr>
          <w:bCs/>
          <w:i/>
          <w:sz w:val="16"/>
          <w:szCs w:val="16"/>
        </w:rPr>
        <w:t xml:space="preserve"> (Iqama, Diplomatic or Saudi ID)</w:t>
      </w:r>
    </w:p>
    <w:p w14:paraId="2038B6A8" w14:textId="72C0574B" w:rsidR="005037F6" w:rsidRPr="0016768F" w:rsidRDefault="005037F6" w:rsidP="005037F6">
      <w:pPr>
        <w:rPr>
          <w:bCs/>
          <w:i/>
          <w:sz w:val="16"/>
          <w:szCs w:val="16"/>
        </w:rPr>
      </w:pPr>
      <w:r w:rsidRPr="0016768F">
        <w:rPr>
          <w:bCs/>
          <w:sz w:val="20"/>
          <w:szCs w:val="18"/>
        </w:rPr>
        <w:t>Passport Number: ______________________________</w:t>
      </w:r>
      <w:r w:rsidRPr="0016768F">
        <w:rPr>
          <w:bCs/>
          <w:sz w:val="20"/>
          <w:szCs w:val="18"/>
        </w:rPr>
        <w:tab/>
        <w:t>Expiry Date: ___________________________________</w:t>
      </w:r>
    </w:p>
    <w:p w14:paraId="3AC41789" w14:textId="77777777" w:rsidR="005037F6" w:rsidRPr="0016768F" w:rsidRDefault="005037F6" w:rsidP="005037F6">
      <w:pPr>
        <w:rPr>
          <w:bCs/>
          <w:sz w:val="20"/>
          <w:szCs w:val="18"/>
        </w:rPr>
      </w:pPr>
    </w:p>
    <w:p w14:paraId="0FC7A7B5" w14:textId="6B3121B4" w:rsidR="005037F6" w:rsidRPr="0016768F" w:rsidRDefault="005037F6" w:rsidP="005037F6">
      <w:pPr>
        <w:rPr>
          <w:bCs/>
          <w:sz w:val="20"/>
          <w:szCs w:val="18"/>
        </w:rPr>
      </w:pPr>
      <w:r w:rsidRPr="0016768F">
        <w:rPr>
          <w:bCs/>
          <w:sz w:val="20"/>
          <w:szCs w:val="18"/>
        </w:rPr>
        <w:t>Nationality: ___________________________________</w:t>
      </w:r>
      <w:r w:rsidRPr="0016768F">
        <w:rPr>
          <w:bCs/>
          <w:sz w:val="20"/>
          <w:szCs w:val="18"/>
        </w:rPr>
        <w:tab/>
        <w:t>Work Phone:  ______________________   Ext: _______</w:t>
      </w:r>
    </w:p>
    <w:p w14:paraId="7979826C" w14:textId="77777777" w:rsidR="005037F6" w:rsidRPr="0016768F" w:rsidRDefault="005037F6" w:rsidP="005037F6">
      <w:pPr>
        <w:rPr>
          <w:bCs/>
          <w:sz w:val="20"/>
          <w:szCs w:val="18"/>
        </w:rPr>
      </w:pPr>
    </w:p>
    <w:p w14:paraId="458D67DD" w14:textId="77777777" w:rsidR="005037F6" w:rsidRPr="0016768F" w:rsidRDefault="005037F6" w:rsidP="005037F6">
      <w:pPr>
        <w:rPr>
          <w:bCs/>
          <w:sz w:val="20"/>
          <w:szCs w:val="18"/>
        </w:rPr>
      </w:pPr>
      <w:r w:rsidRPr="0016768F">
        <w:rPr>
          <w:bCs/>
          <w:sz w:val="20"/>
          <w:szCs w:val="18"/>
        </w:rPr>
        <w:t>Mobile Phone 1: _______________________________</w:t>
      </w:r>
      <w:r w:rsidRPr="0016768F">
        <w:rPr>
          <w:bCs/>
          <w:sz w:val="20"/>
          <w:szCs w:val="18"/>
        </w:rPr>
        <w:tab/>
        <w:t>Mobile Phone 2: ________________________________</w:t>
      </w:r>
    </w:p>
    <w:p w14:paraId="5CD66239" w14:textId="77777777" w:rsidR="005037F6" w:rsidRPr="0016768F" w:rsidRDefault="005037F6" w:rsidP="005037F6">
      <w:pPr>
        <w:rPr>
          <w:bCs/>
          <w:sz w:val="20"/>
          <w:szCs w:val="18"/>
        </w:rPr>
      </w:pPr>
    </w:p>
    <w:p w14:paraId="278315DA" w14:textId="15A735CD" w:rsidR="005037F6" w:rsidRDefault="005037F6" w:rsidP="0016768F">
      <w:pPr>
        <w:ind w:right="283"/>
        <w:rPr>
          <w:bCs/>
          <w:sz w:val="20"/>
          <w:szCs w:val="18"/>
        </w:rPr>
      </w:pPr>
      <w:r w:rsidRPr="0016768F">
        <w:rPr>
          <w:bCs/>
          <w:sz w:val="20"/>
          <w:szCs w:val="18"/>
        </w:rPr>
        <w:t>Preferred Email: _______________________________</w:t>
      </w:r>
      <w:r w:rsidRPr="0016768F">
        <w:rPr>
          <w:bCs/>
          <w:sz w:val="20"/>
          <w:szCs w:val="18"/>
        </w:rPr>
        <w:tab/>
        <w:t>Secondary Email: _______________________________</w:t>
      </w:r>
    </w:p>
    <w:p w14:paraId="3CD9CB89" w14:textId="77777777" w:rsidR="001105DA" w:rsidRPr="0016768F" w:rsidRDefault="001105DA" w:rsidP="0016768F">
      <w:pPr>
        <w:ind w:right="283"/>
        <w:rPr>
          <w:bCs/>
          <w:sz w:val="20"/>
          <w:szCs w:val="18"/>
        </w:rPr>
      </w:pPr>
    </w:p>
    <w:p w14:paraId="6AEA0A4F" w14:textId="31FF5AF3" w:rsidR="000F2EFD" w:rsidRPr="000F2EFD" w:rsidRDefault="00170B89" w:rsidP="005037F6">
      <w:pPr>
        <w:rPr>
          <w:sz w:val="14"/>
          <w:szCs w:val="12"/>
        </w:rPr>
      </w:pPr>
      <w:r w:rsidRPr="00170B89">
        <w:rPr>
          <w:b/>
          <w:bCs/>
          <w:sz w:val="24"/>
          <w:szCs w:val="24"/>
        </w:rPr>
        <w:t>Main contact for fees payment</w:t>
      </w:r>
      <w:r w:rsidRPr="00170B89">
        <w:rPr>
          <w:sz w:val="24"/>
          <w:szCs w:val="24"/>
        </w:rPr>
        <w:t xml:space="preserve">: Father/Mother </w:t>
      </w:r>
      <w:r w:rsidRPr="00170B89">
        <w:rPr>
          <w:sz w:val="24"/>
          <w:szCs w:val="24"/>
        </w:rPr>
        <w:tab/>
      </w:r>
      <w:r w:rsidR="001105DA">
        <w:rPr>
          <w:b/>
          <w:bCs/>
          <w:sz w:val="24"/>
          <w:szCs w:val="24"/>
        </w:rPr>
        <w:t>Emergency</w:t>
      </w:r>
      <w:r w:rsidRPr="00170B89">
        <w:rPr>
          <w:b/>
          <w:bCs/>
          <w:sz w:val="24"/>
          <w:szCs w:val="24"/>
        </w:rPr>
        <w:t xml:space="preserve"> contact</w:t>
      </w:r>
      <w:r w:rsidRPr="00170B89">
        <w:rPr>
          <w:sz w:val="24"/>
          <w:szCs w:val="24"/>
        </w:rPr>
        <w:t>: Father/Mother (please circle)</w:t>
      </w:r>
    </w:p>
    <w:p w14:paraId="4DA17651" w14:textId="50ACEB42" w:rsidR="00DB3DC0" w:rsidRPr="00C8153C" w:rsidRDefault="000D7DCB" w:rsidP="00DB3DC0">
      <w:pPr>
        <w:pStyle w:val="Heading3"/>
        <w:spacing w:before="240" w:after="240"/>
        <w:jc w:val="center"/>
        <w:rPr>
          <w:sz w:val="28"/>
          <w:szCs w:val="28"/>
        </w:rPr>
      </w:pPr>
      <w:r w:rsidRPr="00C8153C">
        <w:rPr>
          <w:sz w:val="28"/>
          <w:szCs w:val="28"/>
        </w:rPr>
        <w:t xml:space="preserve">SPECIAL </w:t>
      </w:r>
      <w:r w:rsidR="00CF20DC" w:rsidRPr="00C8153C">
        <w:rPr>
          <w:sz w:val="28"/>
          <w:szCs w:val="28"/>
        </w:rPr>
        <w:t>EDUCATIONAL NEEDS PROVISIONS</w:t>
      </w:r>
    </w:p>
    <w:p w14:paraId="5B36FA22" w14:textId="77777777" w:rsidR="006E2AB8" w:rsidRPr="00277D35" w:rsidRDefault="00DB3DC0" w:rsidP="00DB3DC0">
      <w:pPr>
        <w:pStyle w:val="Heading3"/>
        <w:spacing w:before="240" w:after="240"/>
        <w:jc w:val="center"/>
        <w:rPr>
          <w:bCs/>
          <w:color w:val="auto"/>
          <w:sz w:val="20"/>
        </w:rPr>
      </w:pPr>
      <w:r w:rsidRPr="00277D35">
        <w:rPr>
          <w:bCs/>
          <w:color w:val="auto"/>
          <w:sz w:val="20"/>
        </w:rPr>
        <w:t>Please indicate if your child needs any of the following support programmes available at the school.</w:t>
      </w:r>
    </w:p>
    <w:p w14:paraId="4644E4C8" w14:textId="123D7826" w:rsidR="00DB3DC0" w:rsidRPr="00D0533A" w:rsidRDefault="00DB3DC0" w:rsidP="00DB3DC0">
      <w:pPr>
        <w:pStyle w:val="Heading3"/>
        <w:spacing w:before="240" w:after="240"/>
        <w:jc w:val="center"/>
        <w:rPr>
          <w:bCs/>
          <w:sz w:val="20"/>
          <w:szCs w:val="20"/>
        </w:rPr>
      </w:pPr>
      <w:r w:rsidRPr="00D0533A">
        <w:rPr>
          <w:bCs/>
          <w:color w:val="FF0000"/>
          <w:sz w:val="20"/>
          <w:szCs w:val="20"/>
        </w:rPr>
        <w:t xml:space="preserve"> Failure to do so can result in the school asking you to withdraw your child until a full assessment can take place.</w:t>
      </w:r>
    </w:p>
    <w:p w14:paraId="5C09A0F3" w14:textId="576EEA01" w:rsidR="00DB3DC0" w:rsidRDefault="00DB3DC0" w:rsidP="00DB3DC0">
      <w:pPr>
        <w:ind w:right="95" w:firstLine="720"/>
        <w:rPr>
          <w:b/>
          <w:bCs/>
          <w:sz w:val="20"/>
          <w:lang w:val="en-US"/>
        </w:rPr>
      </w:pPr>
      <w:r w:rsidRPr="00D40E80">
        <w:rPr>
          <w:b/>
          <w:bCs/>
          <w:noProof/>
        </w:rPr>
        <mc:AlternateContent>
          <mc:Choice Requires="wps">
            <w:drawing>
              <wp:anchor distT="0" distB="0" distL="114300" distR="114300" simplePos="0" relativeHeight="251658244" behindDoc="0" locked="0" layoutInCell="1" allowOverlap="1" wp14:anchorId="5B09A2B0" wp14:editId="12E99320">
                <wp:simplePos x="0" y="0"/>
                <wp:positionH relativeFrom="column">
                  <wp:posOffset>167005</wp:posOffset>
                </wp:positionH>
                <wp:positionV relativeFrom="paragraph">
                  <wp:posOffset>1270</wp:posOffset>
                </wp:positionV>
                <wp:extent cx="182880" cy="182880"/>
                <wp:effectExtent l="0" t="0" r="26670" b="26670"/>
                <wp:wrapNone/>
                <wp:docPr id="101396376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2BCA4990">
              <v:rect id="Rectangle 32" style="position:absolute;margin-left:13.15pt;margin-top:.1pt;width:14.4pt;height:14.4pt;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D153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"/>
            </w:pict>
          </mc:Fallback>
        </mc:AlternateContent>
      </w:r>
      <w:r w:rsidR="0095337C" w:rsidRPr="00D40E80">
        <w:rPr>
          <w:b/>
          <w:bCs/>
          <w:noProof/>
        </w:rPr>
        <w:t xml:space="preserve">Enhanced </w:t>
      </w:r>
      <w:r w:rsidR="00D40E80" w:rsidRPr="00D40E80">
        <w:rPr>
          <w:b/>
          <w:bCs/>
          <w:noProof/>
        </w:rPr>
        <w:t>Provisions</w:t>
      </w:r>
      <w:r w:rsidR="00D40E80">
        <w:rPr>
          <w:noProof/>
        </w:rPr>
        <w:t xml:space="preserve"> </w:t>
      </w:r>
      <w:r w:rsidR="00D40E80">
        <w:rPr>
          <w:b/>
          <w:bCs/>
          <w:sz w:val="20"/>
          <w:lang w:val="en-US"/>
        </w:rPr>
        <w:t>(</w:t>
      </w:r>
      <w:r>
        <w:rPr>
          <w:b/>
          <w:bCs/>
          <w:sz w:val="20"/>
          <w:lang w:val="en-US"/>
        </w:rPr>
        <w:t>for students with Ne</w:t>
      </w:r>
      <w:r w:rsidR="00470393">
        <w:rPr>
          <w:b/>
          <w:bCs/>
          <w:sz w:val="20"/>
          <w:lang w:val="en-US"/>
        </w:rPr>
        <w:t xml:space="preserve">urodivergent profiles requiring small group interventions) </w:t>
      </w:r>
      <w:r>
        <w:rPr>
          <w:b/>
          <w:bCs/>
          <w:sz w:val="20"/>
          <w:lang w:val="en-US"/>
        </w:rPr>
        <w:t xml:space="preserve">  </w:t>
      </w:r>
    </w:p>
    <w:p w14:paraId="78707160" w14:textId="77777777" w:rsidR="00DB3DC0" w:rsidRDefault="00DB3DC0" w:rsidP="00DB3DC0">
      <w:pPr>
        <w:ind w:right="95"/>
        <w:rPr>
          <w:sz w:val="20"/>
          <w:lang w:val="en-US"/>
        </w:rPr>
      </w:pPr>
      <w:r>
        <w:rPr>
          <w:sz w:val="20"/>
          <w:lang w:val="en-US"/>
        </w:rPr>
        <w:t xml:space="preserve">                 </w:t>
      </w:r>
    </w:p>
    <w:p w14:paraId="0CBA6DAF" w14:textId="77777777" w:rsidR="00DB3DC0" w:rsidRDefault="00DB3DC0" w:rsidP="00DB3DC0">
      <w:pPr>
        <w:ind w:right="95"/>
        <w:rPr>
          <w:sz w:val="20"/>
          <w:szCs w:val="18"/>
          <w:lang w:val="en-US"/>
        </w:rPr>
      </w:pPr>
      <w:r>
        <w:rPr>
          <w:bCs/>
          <w:sz w:val="20"/>
          <w:lang w:val="en-US"/>
        </w:rPr>
        <w:t xml:space="preserve">Please List Diverse Needs:                            </w:t>
      </w:r>
      <w:r>
        <w:rPr>
          <w:bCs/>
          <w:sz w:val="20"/>
          <w:lang w:val="en-US"/>
        </w:rPr>
        <w:tab/>
      </w:r>
      <w:r>
        <w:rPr>
          <w:bCs/>
          <w:sz w:val="20"/>
          <w:lang w:val="en-US"/>
        </w:rPr>
        <w:tab/>
        <w:t>If none please sign here: ______________________________</w:t>
      </w:r>
    </w:p>
    <w:p w14:paraId="670E8526" w14:textId="77777777" w:rsidR="00DB3DC0" w:rsidRDefault="00DB3DC0" w:rsidP="00DB3DC0">
      <w:pPr>
        <w:ind w:right="95"/>
        <w:rPr>
          <w:sz w:val="4"/>
          <w:szCs w:val="2"/>
          <w:lang w:val="en-US"/>
        </w:rPr>
      </w:pPr>
    </w:p>
    <w:p w14:paraId="3316F3F3" w14:textId="77777777" w:rsidR="00DB3DC0" w:rsidRDefault="00DB3DC0" w:rsidP="00DB3DC0">
      <w:pPr>
        <w:ind w:right="95"/>
        <w:rPr>
          <w:sz w:val="20"/>
          <w:szCs w:val="18"/>
          <w:lang w:val="en-US"/>
        </w:rPr>
      </w:pPr>
      <w:r>
        <w:rPr>
          <w:sz w:val="20"/>
          <w:szCs w:val="18"/>
          <w:lang w:val="en-US"/>
        </w:rPr>
        <w:t>Has your child been formally assessed?</w:t>
      </w:r>
      <w:r>
        <w:rPr>
          <w:sz w:val="20"/>
          <w:szCs w:val="18"/>
          <w:lang w:val="en-US"/>
        </w:rPr>
        <w:tab/>
      </w:r>
      <w:r>
        <w:rPr>
          <w:sz w:val="20"/>
          <w:szCs w:val="18"/>
          <w:lang w:val="en-US"/>
        </w:rPr>
        <w:tab/>
        <w:t>Yes</w:t>
      </w:r>
      <w:r>
        <w:rPr>
          <w:sz w:val="20"/>
          <w:szCs w:val="18"/>
          <w:lang w:val="en-US"/>
        </w:rPr>
        <w:tab/>
      </w:r>
      <w:r>
        <w:rPr>
          <w:sz w:val="20"/>
          <w:szCs w:val="18"/>
          <w:lang w:val="en-US"/>
        </w:rPr>
        <w:tab/>
        <w:t xml:space="preserve">No   </w:t>
      </w:r>
    </w:p>
    <w:p w14:paraId="12996F65" w14:textId="77777777" w:rsidR="00DB3DC0" w:rsidRDefault="00DB3DC0" w:rsidP="00DB3DC0">
      <w:pPr>
        <w:ind w:right="95"/>
        <w:rPr>
          <w:sz w:val="10"/>
          <w:szCs w:val="8"/>
          <w:lang w:val="en-US"/>
        </w:rPr>
      </w:pPr>
      <w:r>
        <w:rPr>
          <w:sz w:val="20"/>
          <w:szCs w:val="18"/>
          <w:lang w:val="en-US"/>
        </w:rPr>
        <w:t xml:space="preserve"> </w:t>
      </w:r>
    </w:p>
    <w:p w14:paraId="23533F6C" w14:textId="447B64F9" w:rsidR="00DB3DC0" w:rsidRDefault="00DB3DC0" w:rsidP="00DB3DC0">
      <w:pPr>
        <w:ind w:right="95"/>
        <w:rPr>
          <w:lang w:val="en-US"/>
        </w:rPr>
      </w:pPr>
      <w:r>
        <w:rPr>
          <w:noProof/>
        </w:rPr>
        <mc:AlternateContent>
          <mc:Choice Requires="wps">
            <w:drawing>
              <wp:anchor distT="0" distB="0" distL="114300" distR="114300" simplePos="0" relativeHeight="251658242" behindDoc="0" locked="0" layoutInCell="1" allowOverlap="1" wp14:anchorId="1BB32563" wp14:editId="6D5DD9DA">
                <wp:simplePos x="0" y="0"/>
                <wp:positionH relativeFrom="column">
                  <wp:posOffset>0</wp:posOffset>
                </wp:positionH>
                <wp:positionV relativeFrom="paragraph">
                  <wp:posOffset>36195</wp:posOffset>
                </wp:positionV>
                <wp:extent cx="6505575" cy="772795"/>
                <wp:effectExtent l="0" t="0" r="28575" b="27305"/>
                <wp:wrapNone/>
                <wp:docPr id="5217051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77279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2B32E59F">
              <v:rect id="Rectangle 31" style="position:absolute;margin-left:0;margin-top:2.85pt;width:512.25pt;height:60.8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6FDC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"/>
            </w:pict>
          </mc:Fallback>
        </mc:AlternateContent>
      </w:r>
      <w:r>
        <w:rPr>
          <w:noProof/>
        </w:rPr>
        <mc:AlternateContent>
          <mc:Choice Requires="wps">
            <w:drawing>
              <wp:anchor distT="0" distB="0" distL="114300" distR="114300" simplePos="0" relativeHeight="251658245" behindDoc="0" locked="0" layoutInCell="1" allowOverlap="1" wp14:anchorId="42AE0C93" wp14:editId="41F3166F">
                <wp:simplePos x="0" y="0"/>
                <wp:positionH relativeFrom="column">
                  <wp:posOffset>167005</wp:posOffset>
                </wp:positionH>
                <wp:positionV relativeFrom="paragraph">
                  <wp:posOffset>1037590</wp:posOffset>
                </wp:positionV>
                <wp:extent cx="182880" cy="182880"/>
                <wp:effectExtent l="0" t="0" r="26670" b="26670"/>
                <wp:wrapNone/>
                <wp:docPr id="3194697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09AE8E18">
              <v:rect id="Rectangle 30" style="position:absolute;margin-left:13.15pt;margin-top:81.7pt;width:14.4pt;height:14.4pt;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26FAF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"/>
            </w:pict>
          </mc:Fallback>
        </mc:AlternateContent>
      </w:r>
    </w:p>
    <w:p w14:paraId="4BB4E1E2" w14:textId="77777777" w:rsidR="00DB3DC0" w:rsidRDefault="00DB3DC0" w:rsidP="00DB3DC0">
      <w:pPr>
        <w:ind w:right="95"/>
        <w:rPr>
          <w:lang w:val="en-US"/>
        </w:rPr>
      </w:pPr>
    </w:p>
    <w:p w14:paraId="754A7829" w14:textId="77777777" w:rsidR="00DB3DC0" w:rsidRDefault="00DB3DC0" w:rsidP="00DB3DC0">
      <w:pPr>
        <w:ind w:right="95"/>
        <w:rPr>
          <w:lang w:val="en-US"/>
        </w:rPr>
      </w:pPr>
    </w:p>
    <w:p w14:paraId="44F0ADA9" w14:textId="77777777" w:rsidR="00DB3DC0" w:rsidRDefault="00DB3DC0" w:rsidP="00DB3DC0">
      <w:pPr>
        <w:ind w:right="95"/>
        <w:rPr>
          <w:lang w:val="en-US"/>
        </w:rPr>
      </w:pPr>
    </w:p>
    <w:p w14:paraId="60431478" w14:textId="77777777" w:rsidR="00DB3DC0" w:rsidRDefault="00DB3DC0" w:rsidP="00DB3DC0">
      <w:pPr>
        <w:ind w:right="95"/>
        <w:rPr>
          <w:lang w:val="en-US"/>
        </w:rPr>
      </w:pPr>
    </w:p>
    <w:p w14:paraId="087524E7" w14:textId="77777777" w:rsidR="00DB3DC0" w:rsidRDefault="00DB3DC0" w:rsidP="00DB3DC0">
      <w:pPr>
        <w:ind w:right="95"/>
        <w:rPr>
          <w:b/>
          <w:bCs/>
          <w:sz w:val="20"/>
          <w:szCs w:val="18"/>
          <w:lang w:val="en-US"/>
        </w:rPr>
      </w:pPr>
    </w:p>
    <w:p w14:paraId="11155536" w14:textId="70618744" w:rsidR="00DB3DC0" w:rsidRDefault="00DB3DC0" w:rsidP="00DB3DC0">
      <w:pPr>
        <w:ind w:right="95" w:firstLine="720"/>
        <w:rPr>
          <w:b/>
          <w:bCs/>
          <w:sz w:val="20"/>
          <w:szCs w:val="18"/>
        </w:rPr>
      </w:pPr>
      <w:r>
        <w:rPr>
          <w:b/>
          <w:bCs/>
          <w:sz w:val="20"/>
          <w:szCs w:val="18"/>
          <w:lang w:val="en-US"/>
        </w:rPr>
        <w:t>Learning Support</w:t>
      </w:r>
      <w:r>
        <w:rPr>
          <w:b/>
          <w:bCs/>
          <w:sz w:val="20"/>
          <w:szCs w:val="18"/>
        </w:rPr>
        <w:t xml:space="preserve"> Programme</w:t>
      </w:r>
    </w:p>
    <w:p w14:paraId="26085501" w14:textId="3ACED9F7" w:rsidR="00E42BCC" w:rsidRDefault="00DB3DC0" w:rsidP="000F2916">
      <w:pPr>
        <w:ind w:right="95" w:firstLine="720"/>
        <w:rPr>
          <w:b/>
          <w:bCs/>
          <w:sz w:val="20"/>
          <w:szCs w:val="18"/>
          <w:lang w:val="en-US"/>
        </w:rPr>
      </w:pPr>
      <w:r>
        <w:rPr>
          <w:b/>
          <w:bCs/>
          <w:sz w:val="20"/>
          <w:szCs w:val="18"/>
          <w:lang w:val="en-US"/>
        </w:rPr>
        <w:t>(</w:t>
      </w:r>
      <w:r w:rsidR="00470393">
        <w:rPr>
          <w:b/>
          <w:bCs/>
          <w:sz w:val="20"/>
          <w:szCs w:val="18"/>
          <w:lang w:val="en-US"/>
        </w:rPr>
        <w:t xml:space="preserve">for students </w:t>
      </w:r>
      <w:r w:rsidR="00311E5A">
        <w:rPr>
          <w:b/>
          <w:bCs/>
          <w:sz w:val="20"/>
          <w:szCs w:val="18"/>
          <w:lang w:val="en-US"/>
        </w:rPr>
        <w:t>requiring academic interventions to access the curriculum in mainstream classes</w:t>
      </w:r>
      <w:r>
        <w:rPr>
          <w:b/>
          <w:bCs/>
          <w:sz w:val="20"/>
          <w:szCs w:val="18"/>
          <w:lang w:val="en-US"/>
        </w:rPr>
        <w:t>)</w:t>
      </w:r>
    </w:p>
    <w:p w14:paraId="1F6E61CB" w14:textId="77777777" w:rsidR="00DB3DC0" w:rsidRDefault="00DB3DC0" w:rsidP="00DB3DC0">
      <w:pPr>
        <w:ind w:right="95"/>
        <w:rPr>
          <w:sz w:val="10"/>
          <w:szCs w:val="10"/>
          <w:lang w:val="en-US"/>
        </w:rPr>
      </w:pPr>
    </w:p>
    <w:p w14:paraId="68AA72D9" w14:textId="4EF7DA92" w:rsidR="00DB3DC0" w:rsidRDefault="00DB3DC0" w:rsidP="00DB3DC0">
      <w:pPr>
        <w:ind w:right="95"/>
        <w:rPr>
          <w:bCs/>
          <w:sz w:val="20"/>
          <w:szCs w:val="18"/>
          <w:lang w:val="en-US"/>
        </w:rPr>
      </w:pPr>
      <w:r>
        <w:rPr>
          <w:bCs/>
          <w:sz w:val="20"/>
          <w:szCs w:val="18"/>
          <w:lang w:val="en-US"/>
        </w:rPr>
        <w:t xml:space="preserve">Subjects/ Skills Required for </w:t>
      </w:r>
      <w:r w:rsidR="00311E5A">
        <w:rPr>
          <w:bCs/>
          <w:sz w:val="20"/>
          <w:szCs w:val="18"/>
          <w:lang w:val="en-US"/>
        </w:rPr>
        <w:t>Additional Support</w:t>
      </w:r>
      <w:r>
        <w:rPr>
          <w:bCs/>
          <w:sz w:val="20"/>
          <w:szCs w:val="18"/>
          <w:lang w:val="en-US"/>
        </w:rPr>
        <w:t xml:space="preserve">        </w:t>
      </w:r>
      <w:r>
        <w:rPr>
          <w:bCs/>
          <w:sz w:val="20"/>
          <w:szCs w:val="18"/>
          <w:lang w:val="en-US"/>
        </w:rPr>
        <w:tab/>
        <w:t>If none please sign here: ______________________________</w:t>
      </w:r>
    </w:p>
    <w:p w14:paraId="6E04E152" w14:textId="77777777" w:rsidR="00DB3DC0" w:rsidRDefault="00DB3DC0" w:rsidP="00DB3DC0">
      <w:pPr>
        <w:ind w:right="95"/>
        <w:rPr>
          <w:bCs/>
          <w:sz w:val="4"/>
          <w:szCs w:val="4"/>
          <w:lang w:val="en-US"/>
        </w:rPr>
      </w:pPr>
    </w:p>
    <w:p w14:paraId="4C44F59C" w14:textId="77777777" w:rsidR="00DB3DC0" w:rsidRDefault="00DB3DC0" w:rsidP="00DB3DC0">
      <w:pPr>
        <w:ind w:right="95"/>
        <w:rPr>
          <w:sz w:val="20"/>
          <w:szCs w:val="18"/>
          <w:lang w:val="en-US"/>
        </w:rPr>
      </w:pPr>
      <w:r>
        <w:rPr>
          <w:sz w:val="20"/>
          <w:szCs w:val="18"/>
          <w:lang w:val="en-US"/>
        </w:rPr>
        <w:t>Has your child been formally assessed?</w:t>
      </w:r>
      <w:r>
        <w:rPr>
          <w:sz w:val="20"/>
          <w:szCs w:val="18"/>
          <w:lang w:val="en-US"/>
        </w:rPr>
        <w:tab/>
      </w:r>
      <w:r>
        <w:rPr>
          <w:sz w:val="20"/>
          <w:szCs w:val="18"/>
          <w:lang w:val="en-US"/>
        </w:rPr>
        <w:tab/>
        <w:t>Yes</w:t>
      </w:r>
      <w:r>
        <w:rPr>
          <w:sz w:val="20"/>
          <w:szCs w:val="18"/>
          <w:lang w:val="en-US"/>
        </w:rPr>
        <w:tab/>
      </w:r>
      <w:r>
        <w:rPr>
          <w:sz w:val="20"/>
          <w:szCs w:val="18"/>
          <w:lang w:val="en-US"/>
        </w:rPr>
        <w:tab/>
        <w:t xml:space="preserve">No   </w:t>
      </w:r>
    </w:p>
    <w:p w14:paraId="0C8F2E07" w14:textId="77777777" w:rsidR="00DB3DC0" w:rsidRDefault="00DB3DC0" w:rsidP="00DB3DC0">
      <w:pPr>
        <w:ind w:right="95"/>
        <w:rPr>
          <w:bCs/>
          <w:sz w:val="4"/>
          <w:szCs w:val="4"/>
          <w:lang w:val="en-US"/>
        </w:rPr>
      </w:pPr>
    </w:p>
    <w:p w14:paraId="6BE5798A" w14:textId="6FDA1C38" w:rsidR="00DB3DC0" w:rsidRDefault="00DB3DC0" w:rsidP="00DB3DC0">
      <w:pPr>
        <w:ind w:right="95"/>
        <w:rPr>
          <w:lang w:val="en-US"/>
        </w:rPr>
      </w:pPr>
      <w:r>
        <w:rPr>
          <w:noProof/>
        </w:rPr>
        <mc:AlternateContent>
          <mc:Choice Requires="wps">
            <w:drawing>
              <wp:anchor distT="0" distB="0" distL="114300" distR="114300" simplePos="0" relativeHeight="251658243" behindDoc="0" locked="0" layoutInCell="1" allowOverlap="1" wp14:anchorId="2A25336D" wp14:editId="729DA96C">
                <wp:simplePos x="0" y="0"/>
                <wp:positionH relativeFrom="column">
                  <wp:posOffset>0</wp:posOffset>
                </wp:positionH>
                <wp:positionV relativeFrom="paragraph">
                  <wp:posOffset>55245</wp:posOffset>
                </wp:positionV>
                <wp:extent cx="6505575" cy="843915"/>
                <wp:effectExtent l="0" t="0" r="28575" b="13335"/>
                <wp:wrapNone/>
                <wp:docPr id="172062180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84391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62F2179B">
              <v:rect id="Rectangle 29" style="position:absolute;margin-left:0;margin-top:4.35pt;width:512.25pt;height:66.45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E3CF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"/>
            </w:pict>
          </mc:Fallback>
        </mc:AlternateContent>
      </w:r>
    </w:p>
    <w:p w14:paraId="5D748969" w14:textId="77777777" w:rsidR="00DB3DC0" w:rsidRDefault="00DB3DC0" w:rsidP="00DB3DC0">
      <w:pPr>
        <w:ind w:right="95"/>
        <w:rPr>
          <w:lang w:val="en-US"/>
        </w:rPr>
      </w:pPr>
    </w:p>
    <w:p w14:paraId="5AC858BC" w14:textId="77777777" w:rsidR="00DB3DC0" w:rsidRDefault="00DB3DC0" w:rsidP="00DB3DC0">
      <w:pPr>
        <w:ind w:right="95"/>
        <w:rPr>
          <w:lang w:val="en-US"/>
        </w:rPr>
      </w:pPr>
    </w:p>
    <w:p w14:paraId="53010B19" w14:textId="77777777" w:rsidR="00DB3DC0" w:rsidRDefault="00DB3DC0" w:rsidP="00DB3DC0">
      <w:pPr>
        <w:ind w:right="95"/>
        <w:rPr>
          <w:lang w:val="en-US"/>
        </w:rPr>
      </w:pPr>
    </w:p>
    <w:p w14:paraId="6A13A003" w14:textId="77777777" w:rsidR="00DB3DC0" w:rsidRDefault="00DB3DC0" w:rsidP="00DB3DC0">
      <w:pPr>
        <w:ind w:right="95"/>
        <w:rPr>
          <w:lang w:val="en-US"/>
        </w:rPr>
      </w:pPr>
    </w:p>
    <w:p w14:paraId="0DEE7C71" w14:textId="77777777" w:rsidR="00DB3DC0" w:rsidRDefault="00DB3DC0" w:rsidP="00DB3DC0">
      <w:pPr>
        <w:ind w:right="95"/>
        <w:rPr>
          <w:lang w:val="en-US"/>
        </w:rPr>
      </w:pPr>
    </w:p>
    <w:p w14:paraId="2C130391" w14:textId="6B265685" w:rsidR="000F2916" w:rsidRPr="00700468" w:rsidRDefault="000F2916" w:rsidP="000F2916">
      <w:pPr>
        <w:ind w:right="95"/>
        <w:rPr>
          <w:color w:val="EE0000"/>
          <w:lang w:val="en-US"/>
        </w:rPr>
      </w:pPr>
      <w:r w:rsidRPr="00700468">
        <w:rPr>
          <w:color w:val="EE0000"/>
          <w:lang w:val="en-US"/>
        </w:rPr>
        <w:t xml:space="preserve">*PLEASE NOTE </w:t>
      </w:r>
      <w:r w:rsidR="00893C61" w:rsidRPr="00700468">
        <w:rPr>
          <w:color w:val="EE0000"/>
          <w:lang w:val="en-US"/>
        </w:rPr>
        <w:t>FULL YEARLY LEARNING SUPPORT ASSISTANT FEES ARE DUE AT THE TIME OF ENROLMENT. ONCE FULL PAYMENT HAS BEEN RECEIVED RECRUITMENT CAN THEN BEGIN</w:t>
      </w:r>
      <w:r w:rsidR="00700468" w:rsidRPr="00700468">
        <w:rPr>
          <w:color w:val="EE0000"/>
          <w:lang w:val="en-US"/>
        </w:rPr>
        <w:t xml:space="preserve">. </w:t>
      </w:r>
    </w:p>
    <w:p w14:paraId="1128BD5E" w14:textId="77777777" w:rsidR="00DB3DC0" w:rsidRDefault="00DB3DC0" w:rsidP="00DB3DC0">
      <w:pPr>
        <w:ind w:right="95"/>
        <w:rPr>
          <w:sz w:val="12"/>
          <w:szCs w:val="10"/>
        </w:rPr>
      </w:pPr>
    </w:p>
    <w:p w14:paraId="62F5691B" w14:textId="48F75BF6" w:rsidR="00DB3DC0" w:rsidRDefault="00CE5E85" w:rsidP="00DB3DC0">
      <w:pPr>
        <w:ind w:right="95" w:firstLine="720"/>
        <w:rPr>
          <w:sz w:val="20"/>
        </w:rPr>
      </w:pPr>
      <w:r>
        <w:rPr>
          <w:noProof/>
        </w:rPr>
        <mc:AlternateContent>
          <mc:Choice Requires="wps">
            <w:drawing>
              <wp:anchor distT="0" distB="0" distL="114300" distR="114300" simplePos="0" relativeHeight="251658246" behindDoc="0" locked="0" layoutInCell="1" allowOverlap="1" wp14:anchorId="548FD784" wp14:editId="2D4BCA0E">
                <wp:simplePos x="0" y="0"/>
                <wp:positionH relativeFrom="column">
                  <wp:posOffset>0</wp:posOffset>
                </wp:positionH>
                <wp:positionV relativeFrom="paragraph">
                  <wp:posOffset>0</wp:posOffset>
                </wp:positionV>
                <wp:extent cx="182880" cy="182880"/>
                <wp:effectExtent l="0" t="0" r="26670" b="26670"/>
                <wp:wrapNone/>
                <wp:docPr id="36429989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2C3A5CC8">
              <v:rect id="Rectangle 30" style="position:absolute;margin-left:0;margin-top:0;width:14.4pt;height:14.4pt;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D5E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"/>
            </w:pict>
          </mc:Fallback>
        </mc:AlternateContent>
      </w:r>
      <w:r w:rsidR="00DB3DC0">
        <w:rPr>
          <w:b/>
          <w:sz w:val="20"/>
          <w:lang w:val="en-US"/>
        </w:rPr>
        <w:t xml:space="preserve">Supplementary English Language Programme </w:t>
      </w:r>
      <w:r w:rsidR="00DB3DC0">
        <w:rPr>
          <w:b/>
          <w:i/>
          <w:sz w:val="20"/>
          <w:lang w:val="en-US"/>
        </w:rPr>
        <w:t>(for students who require additional support with their English)</w:t>
      </w:r>
    </w:p>
    <w:p w14:paraId="7BCE2638" w14:textId="77777777" w:rsidR="00DB3DC0" w:rsidRDefault="00DB3DC0" w:rsidP="00DB3DC0">
      <w:pPr>
        <w:spacing w:before="240" w:after="120"/>
        <w:ind w:right="96"/>
        <w:rPr>
          <w:b/>
          <w:sz w:val="20"/>
          <w:lang w:val="en-US"/>
        </w:rPr>
      </w:pPr>
      <w:r>
        <w:rPr>
          <w:b/>
          <w:sz w:val="20"/>
          <w:lang w:val="en-US"/>
        </w:rPr>
        <w:t>Please give details:</w:t>
      </w:r>
    </w:p>
    <w:p w14:paraId="2E9D2463" w14:textId="78CE1D2D" w:rsidR="00DB3DC0" w:rsidRDefault="00DB3DC0" w:rsidP="00DB3DC0">
      <w:pPr>
        <w:ind w:right="95"/>
        <w:rPr>
          <w:sz w:val="20"/>
          <w:lang w:val="en-US"/>
        </w:rPr>
      </w:pPr>
      <w:r>
        <w:rPr>
          <w:sz w:val="20"/>
          <w:lang w:val="en-US"/>
        </w:rPr>
        <w:t>Years of English Study</w:t>
      </w:r>
      <w:r>
        <w:rPr>
          <w:sz w:val="20"/>
          <w:lang w:val="en-US"/>
        </w:rPr>
        <w:tab/>
      </w:r>
      <w:r>
        <w:rPr>
          <w:sz w:val="20"/>
          <w:lang w:val="en-US"/>
        </w:rPr>
        <w:tab/>
        <w:t>_______________________</w:t>
      </w:r>
    </w:p>
    <w:p w14:paraId="68836A91" w14:textId="05447AA1" w:rsidR="00E914F0" w:rsidRDefault="00DB3DC0" w:rsidP="00DB3DC0">
      <w:pPr>
        <w:ind w:right="95"/>
        <w:rPr>
          <w:sz w:val="20"/>
          <w:lang w:val="en-US"/>
        </w:rPr>
      </w:pPr>
      <w:r>
        <w:rPr>
          <w:sz w:val="20"/>
          <w:lang w:val="en-US"/>
        </w:rPr>
        <w:t>Languages Spoken at Home</w:t>
      </w:r>
      <w:r>
        <w:rPr>
          <w:sz w:val="20"/>
          <w:lang w:val="en-US"/>
        </w:rPr>
        <w:tab/>
        <w:t>_______________________</w:t>
      </w:r>
    </w:p>
    <w:p w14:paraId="2883F251" w14:textId="77777777" w:rsidR="00CF20DC" w:rsidRDefault="00CF20DC" w:rsidP="00DB3DC0">
      <w:pPr>
        <w:ind w:right="95"/>
        <w:rPr>
          <w:sz w:val="20"/>
          <w:lang w:val="en-US"/>
        </w:rPr>
      </w:pPr>
    </w:p>
    <w:p w14:paraId="6BA37F6C" w14:textId="77777777" w:rsidR="00CF20DC" w:rsidRDefault="00CF20DC" w:rsidP="00DB3DC0">
      <w:pPr>
        <w:ind w:right="95"/>
        <w:rPr>
          <w:sz w:val="20"/>
          <w:lang w:val="en-US"/>
        </w:rPr>
      </w:pPr>
    </w:p>
    <w:p w14:paraId="404CA19C" w14:textId="77777777" w:rsidR="00CF20DC" w:rsidRDefault="00CF20DC" w:rsidP="00DB3DC0">
      <w:pPr>
        <w:ind w:right="95"/>
        <w:rPr>
          <w:sz w:val="20"/>
          <w:lang w:val="en-US"/>
        </w:rPr>
      </w:pPr>
    </w:p>
    <w:p w14:paraId="21726963" w14:textId="2179598C" w:rsidR="0056671C" w:rsidRPr="00E30581" w:rsidRDefault="00436710" w:rsidP="0056671C">
      <w:pPr>
        <w:pStyle w:val="BodyText"/>
        <w:ind w:right="1592"/>
        <w:rPr>
          <w:rFonts w:asciiTheme="minorHAnsi" w:hAnsiTheme="minorHAnsi"/>
          <w:b/>
          <w:bCs/>
          <w:sz w:val="20"/>
        </w:rPr>
      </w:pPr>
      <w:r>
        <w:rPr>
          <w:rFonts w:asciiTheme="minorHAnsi" w:hAnsiTheme="minorHAnsi"/>
          <w:b/>
          <w:bCs/>
          <w:sz w:val="20"/>
        </w:rPr>
        <w:t xml:space="preserve">Please </w:t>
      </w:r>
      <w:r w:rsidR="00AD49AE">
        <w:rPr>
          <w:rFonts w:asciiTheme="minorHAnsi" w:hAnsiTheme="minorHAnsi"/>
          <w:b/>
          <w:bCs/>
          <w:sz w:val="20"/>
        </w:rPr>
        <w:t>sign to confirm</w:t>
      </w:r>
      <w:r>
        <w:rPr>
          <w:rFonts w:asciiTheme="minorHAnsi" w:hAnsiTheme="minorHAnsi"/>
          <w:b/>
          <w:bCs/>
          <w:sz w:val="20"/>
        </w:rPr>
        <w:t xml:space="preserve"> that you</w:t>
      </w:r>
      <w:r w:rsidR="008134E5">
        <w:rPr>
          <w:rFonts w:asciiTheme="minorHAnsi" w:hAnsiTheme="minorHAnsi"/>
          <w:b/>
          <w:bCs/>
          <w:sz w:val="20"/>
        </w:rPr>
        <w:t>r</w:t>
      </w:r>
      <w:r>
        <w:rPr>
          <w:rFonts w:asciiTheme="minorHAnsi" w:hAnsiTheme="minorHAnsi"/>
          <w:b/>
          <w:bCs/>
          <w:sz w:val="20"/>
        </w:rPr>
        <w:t xml:space="preserve"> child does NOT require additional support programs at RGS Riyadh. </w:t>
      </w:r>
    </w:p>
    <w:p w14:paraId="3D41C96A" w14:textId="77777777" w:rsidR="0056671C" w:rsidRPr="00E914F0" w:rsidRDefault="0056671C" w:rsidP="0056671C">
      <w:pPr>
        <w:ind w:right="1592"/>
        <w:rPr>
          <w:sz w:val="20"/>
          <w:lang w:val="en-US"/>
        </w:rPr>
      </w:pPr>
    </w:p>
    <w:p w14:paraId="1FD8C82B" w14:textId="77777777" w:rsidR="0056671C" w:rsidRDefault="0056671C" w:rsidP="0056671C">
      <w:pPr>
        <w:ind w:right="1592"/>
        <w:rPr>
          <w:b/>
          <w:bCs/>
          <w:sz w:val="20"/>
          <w:lang w:val="en-US"/>
        </w:rPr>
      </w:pPr>
      <w:r w:rsidRPr="00C8153C">
        <w:rPr>
          <w:b/>
          <w:bCs/>
          <w:sz w:val="20"/>
        </w:rPr>
        <w:t>Name</w:t>
      </w:r>
      <w:r w:rsidRPr="00C8153C">
        <w:rPr>
          <w:b/>
          <w:bCs/>
          <w:sz w:val="20"/>
          <w:lang w:val="en-US"/>
        </w:rPr>
        <w:t xml:space="preserve"> of Parent (Guardian): _________________________________________________________   </w:t>
      </w:r>
    </w:p>
    <w:p w14:paraId="67243436" w14:textId="77777777" w:rsidR="009D6B21" w:rsidRPr="00C8153C" w:rsidRDefault="009D6B21" w:rsidP="0056671C">
      <w:pPr>
        <w:ind w:right="1592"/>
        <w:rPr>
          <w:b/>
          <w:bCs/>
          <w:sz w:val="20"/>
          <w:lang w:val="en-US"/>
        </w:rPr>
      </w:pPr>
    </w:p>
    <w:p w14:paraId="5A83D93C" w14:textId="77777777" w:rsidR="0056671C" w:rsidRPr="00C8153C" w:rsidRDefault="0056671C" w:rsidP="0056671C">
      <w:pPr>
        <w:ind w:right="1592"/>
        <w:rPr>
          <w:b/>
          <w:bCs/>
          <w:sz w:val="20"/>
          <w:lang w:val="en-US"/>
        </w:rPr>
      </w:pPr>
    </w:p>
    <w:p w14:paraId="582BB7AF" w14:textId="0F31B4CE" w:rsidR="00CF20DC" w:rsidRPr="00C8153C" w:rsidRDefault="0056671C" w:rsidP="0056671C">
      <w:pPr>
        <w:ind w:right="95"/>
        <w:rPr>
          <w:b/>
          <w:bCs/>
          <w:sz w:val="20"/>
          <w:lang w:val="en-US"/>
        </w:rPr>
      </w:pPr>
      <w:r w:rsidRPr="00C8153C">
        <w:rPr>
          <w:b/>
          <w:bCs/>
          <w:sz w:val="20"/>
          <w:lang w:val="en-US"/>
        </w:rPr>
        <w:t>Signature: _____________________________________       Date: __________________________</w:t>
      </w:r>
    </w:p>
    <w:p w14:paraId="522EC068" w14:textId="77777777" w:rsidR="00CF20DC" w:rsidRPr="00C8153C" w:rsidRDefault="00CF20DC" w:rsidP="00DB3DC0">
      <w:pPr>
        <w:ind w:right="95"/>
        <w:rPr>
          <w:b/>
          <w:bCs/>
          <w:sz w:val="20"/>
          <w:lang w:val="en-US"/>
        </w:rPr>
      </w:pPr>
    </w:p>
    <w:p w14:paraId="79140529" w14:textId="77777777" w:rsidR="00CF20DC" w:rsidRDefault="00CF20DC" w:rsidP="00DB3DC0">
      <w:pPr>
        <w:ind w:right="95"/>
        <w:rPr>
          <w:sz w:val="20"/>
          <w:lang w:val="en-US"/>
        </w:rPr>
      </w:pPr>
    </w:p>
    <w:p w14:paraId="5BD21011" w14:textId="77777777" w:rsidR="00CF20DC" w:rsidRDefault="00CF20DC" w:rsidP="00DB3DC0">
      <w:pPr>
        <w:ind w:right="95"/>
        <w:rPr>
          <w:sz w:val="20"/>
          <w:lang w:val="en-US"/>
        </w:rPr>
      </w:pPr>
    </w:p>
    <w:p w14:paraId="585C940B" w14:textId="77777777" w:rsidR="00CF20DC" w:rsidRDefault="00CF20DC" w:rsidP="00DB3DC0">
      <w:pPr>
        <w:ind w:right="95"/>
        <w:rPr>
          <w:sz w:val="20"/>
          <w:lang w:val="en-US"/>
        </w:rPr>
      </w:pPr>
    </w:p>
    <w:p w14:paraId="3EFF7ABB" w14:textId="77777777" w:rsidR="00CF20DC" w:rsidRDefault="00CF20DC" w:rsidP="00DB3DC0">
      <w:pPr>
        <w:ind w:right="95"/>
        <w:rPr>
          <w:sz w:val="20"/>
          <w:lang w:val="en-US"/>
        </w:rPr>
      </w:pPr>
    </w:p>
    <w:p w14:paraId="21E36055" w14:textId="77777777" w:rsidR="00CF20DC" w:rsidRDefault="00CF20DC" w:rsidP="00DB3DC0">
      <w:pPr>
        <w:ind w:right="95"/>
        <w:rPr>
          <w:sz w:val="20"/>
          <w:lang w:val="en-US"/>
        </w:rPr>
      </w:pPr>
    </w:p>
    <w:p w14:paraId="53924267" w14:textId="77777777" w:rsidR="00CF20DC" w:rsidRDefault="00CF20DC" w:rsidP="00DB3DC0">
      <w:pPr>
        <w:ind w:right="95"/>
        <w:rPr>
          <w:sz w:val="20"/>
          <w:lang w:val="en-US"/>
        </w:rPr>
      </w:pPr>
    </w:p>
    <w:p w14:paraId="7E138906" w14:textId="77777777" w:rsidR="00CF20DC" w:rsidRDefault="00CF20DC" w:rsidP="00DB3DC0">
      <w:pPr>
        <w:ind w:right="95"/>
        <w:rPr>
          <w:sz w:val="20"/>
          <w:lang w:val="en-US"/>
        </w:rPr>
      </w:pPr>
    </w:p>
    <w:p w14:paraId="70D989AB" w14:textId="77777777" w:rsidR="00CF20DC" w:rsidRPr="00E67EFC" w:rsidRDefault="00CF20DC" w:rsidP="00DB3DC0">
      <w:pPr>
        <w:ind w:right="95"/>
        <w:rPr>
          <w:lang w:val="en-US"/>
        </w:rPr>
      </w:pPr>
    </w:p>
    <w:p w14:paraId="149C3517" w14:textId="77777777" w:rsidR="00E914F0" w:rsidRPr="00D865C0" w:rsidRDefault="00E914F0" w:rsidP="00E914F0">
      <w:pPr>
        <w:pStyle w:val="Heading3"/>
        <w:jc w:val="center"/>
        <w:rPr>
          <w:sz w:val="28"/>
          <w:szCs w:val="28"/>
        </w:rPr>
      </w:pPr>
      <w:r w:rsidRPr="00D865C0">
        <w:rPr>
          <w:sz w:val="28"/>
          <w:szCs w:val="28"/>
        </w:rPr>
        <w:t>INDEMNITY</w:t>
      </w:r>
    </w:p>
    <w:p w14:paraId="47AD79DD" w14:textId="77777777" w:rsidR="00E914F0" w:rsidRPr="00E914F0" w:rsidRDefault="00E914F0" w:rsidP="00E914F0">
      <w:pPr>
        <w:ind w:right="95"/>
        <w:rPr>
          <w:sz w:val="20"/>
        </w:rPr>
      </w:pPr>
    </w:p>
    <w:p w14:paraId="6528EA33" w14:textId="77777777" w:rsidR="00E914F0" w:rsidRPr="00E914F0" w:rsidRDefault="00E914F0" w:rsidP="00E914F0">
      <w:pPr>
        <w:rPr>
          <w:sz w:val="20"/>
        </w:rPr>
      </w:pPr>
      <w:r w:rsidRPr="00E914F0">
        <w:rPr>
          <w:sz w:val="20"/>
        </w:rPr>
        <w:t>I, ________________________________________</w:t>
      </w:r>
      <w:r w:rsidRPr="00E914F0">
        <w:rPr>
          <w:sz w:val="20"/>
        </w:rPr>
        <w:tab/>
      </w:r>
      <w:r w:rsidRPr="00E914F0">
        <w:rPr>
          <w:sz w:val="20"/>
        </w:rPr>
        <w:tab/>
        <w:t>PO Box: _________________________</w:t>
      </w:r>
    </w:p>
    <w:p w14:paraId="6DAD9B57" w14:textId="77777777" w:rsidR="00E914F0" w:rsidRPr="00E914F0" w:rsidRDefault="00E914F0" w:rsidP="00E914F0">
      <w:pPr>
        <w:rPr>
          <w:sz w:val="20"/>
        </w:rPr>
      </w:pPr>
      <w:r w:rsidRPr="00E914F0">
        <w:rPr>
          <w:sz w:val="20"/>
        </w:rPr>
        <w:t>(Name of Parent / Guardian)</w:t>
      </w:r>
      <w:r>
        <w:rPr>
          <w:sz w:val="20"/>
        </w:rPr>
        <w:tab/>
      </w:r>
      <w:r>
        <w:rPr>
          <w:sz w:val="20"/>
        </w:rPr>
        <w:tab/>
      </w:r>
      <w:r>
        <w:rPr>
          <w:sz w:val="20"/>
        </w:rPr>
        <w:tab/>
      </w:r>
      <w:r>
        <w:rPr>
          <w:sz w:val="20"/>
        </w:rPr>
        <w:tab/>
      </w:r>
      <w:r w:rsidRPr="00E914F0">
        <w:rPr>
          <w:sz w:val="20"/>
        </w:rPr>
        <w:t>Riyadh: __________________________</w:t>
      </w:r>
    </w:p>
    <w:p w14:paraId="382D3944" w14:textId="77777777" w:rsidR="00E914F0" w:rsidRPr="00E914F0" w:rsidRDefault="00E914F0" w:rsidP="00E914F0">
      <w:pPr>
        <w:ind w:left="4320" w:right="95" w:firstLine="720"/>
        <w:rPr>
          <w:sz w:val="20"/>
        </w:rPr>
      </w:pPr>
      <w:r w:rsidRPr="00E914F0">
        <w:rPr>
          <w:sz w:val="20"/>
        </w:rPr>
        <w:t>Kingdom of Saudi Arabia</w:t>
      </w:r>
    </w:p>
    <w:p w14:paraId="39FAA578" w14:textId="77777777" w:rsidR="00E914F0" w:rsidRPr="00E914F0" w:rsidRDefault="00E914F0" w:rsidP="00E914F0">
      <w:pPr>
        <w:ind w:right="95"/>
        <w:rPr>
          <w:sz w:val="20"/>
        </w:rPr>
      </w:pPr>
    </w:p>
    <w:p w14:paraId="5FAAB62C" w14:textId="77777777" w:rsidR="00E914F0" w:rsidRPr="00E914F0" w:rsidRDefault="00E914F0" w:rsidP="00E914F0">
      <w:pPr>
        <w:ind w:right="95"/>
        <w:rPr>
          <w:sz w:val="20"/>
        </w:rPr>
      </w:pPr>
    </w:p>
    <w:p w14:paraId="331B9E10" w14:textId="77777777" w:rsidR="00E914F0" w:rsidRPr="00E914F0" w:rsidRDefault="00E914F0" w:rsidP="00E914F0">
      <w:pPr>
        <w:ind w:right="95"/>
        <w:rPr>
          <w:sz w:val="20"/>
        </w:rPr>
      </w:pPr>
      <w:r w:rsidRPr="00E914F0">
        <w:rPr>
          <w:sz w:val="20"/>
        </w:rPr>
        <w:t>Being the lawful Parent or Guardian of _____________________________I   hereby agree:</w:t>
      </w:r>
    </w:p>
    <w:p w14:paraId="458B8AC1" w14:textId="77777777" w:rsidR="00E914F0" w:rsidRPr="00E914F0" w:rsidRDefault="00E914F0" w:rsidP="00E914F0">
      <w:pPr>
        <w:ind w:right="95"/>
        <w:rPr>
          <w:sz w:val="20"/>
        </w:rPr>
      </w:pPr>
      <w:r w:rsidRPr="00E914F0">
        <w:rPr>
          <w:sz w:val="20"/>
        </w:rPr>
        <w:tab/>
      </w:r>
      <w:r w:rsidRPr="00E914F0">
        <w:rPr>
          <w:sz w:val="20"/>
        </w:rPr>
        <w:tab/>
      </w:r>
      <w:r w:rsidRPr="00E914F0">
        <w:rPr>
          <w:sz w:val="20"/>
        </w:rPr>
        <w:tab/>
      </w:r>
      <w:r w:rsidRPr="00E914F0">
        <w:rPr>
          <w:sz w:val="20"/>
        </w:rPr>
        <w:tab/>
      </w:r>
      <w:r w:rsidRPr="00E914F0">
        <w:rPr>
          <w:sz w:val="20"/>
        </w:rPr>
        <w:tab/>
        <w:t xml:space="preserve">       (Student’s Name)</w:t>
      </w:r>
    </w:p>
    <w:p w14:paraId="1556D7C5" w14:textId="77777777" w:rsidR="00E914F0" w:rsidRPr="00E914F0" w:rsidRDefault="00E914F0" w:rsidP="00E914F0">
      <w:pPr>
        <w:ind w:right="95"/>
        <w:rPr>
          <w:sz w:val="20"/>
        </w:rPr>
      </w:pPr>
    </w:p>
    <w:p w14:paraId="3FA0693F" w14:textId="1514ACEB" w:rsidR="00E914F0" w:rsidRDefault="00E914F0" w:rsidP="001805BC">
      <w:pPr>
        <w:numPr>
          <w:ilvl w:val="0"/>
          <w:numId w:val="8"/>
        </w:numPr>
        <w:ind w:right="95"/>
        <w:jc w:val="both"/>
        <w:rPr>
          <w:sz w:val="20"/>
        </w:rPr>
      </w:pPr>
      <w:r w:rsidRPr="00E914F0">
        <w:rPr>
          <w:sz w:val="20"/>
        </w:rPr>
        <w:t xml:space="preserve">That the </w:t>
      </w:r>
      <w:r w:rsidR="00E76B61">
        <w:rPr>
          <w:sz w:val="20"/>
        </w:rPr>
        <w:t>Reigate Grammar School</w:t>
      </w:r>
      <w:r w:rsidRPr="00E914F0">
        <w:rPr>
          <w:sz w:val="20"/>
        </w:rPr>
        <w:t xml:space="preserve">, (including its Board of Governors as elected or nominated from time to time, </w:t>
      </w:r>
      <w:r w:rsidR="001805BC">
        <w:rPr>
          <w:sz w:val="20"/>
        </w:rPr>
        <w:t>and/or</w:t>
      </w:r>
      <w:r w:rsidRPr="00E914F0">
        <w:rPr>
          <w:sz w:val="20"/>
        </w:rPr>
        <w:t xml:space="preserve"> teachers, officials, employees, or voluntary helpers of the school) shall have no responsibility, of whatsoever nature, in respect of any bodily injury to the </w:t>
      </w:r>
      <w:r w:rsidR="00E76B61" w:rsidRPr="00E914F0">
        <w:rPr>
          <w:sz w:val="20"/>
        </w:rPr>
        <w:t>above-named</w:t>
      </w:r>
      <w:r w:rsidRPr="00E914F0">
        <w:rPr>
          <w:sz w:val="20"/>
        </w:rPr>
        <w:t xml:space="preserve"> student:</w:t>
      </w:r>
    </w:p>
    <w:p w14:paraId="553A7DB3" w14:textId="77777777" w:rsidR="001805BC" w:rsidRPr="00E914F0" w:rsidRDefault="001805BC" w:rsidP="001805BC">
      <w:pPr>
        <w:ind w:left="360" w:right="95"/>
        <w:jc w:val="both"/>
        <w:rPr>
          <w:sz w:val="20"/>
        </w:rPr>
      </w:pPr>
    </w:p>
    <w:p w14:paraId="07F27713" w14:textId="6A483E5D" w:rsidR="00E914F0" w:rsidRPr="00E914F0" w:rsidRDefault="00E914F0" w:rsidP="001805BC">
      <w:pPr>
        <w:numPr>
          <w:ilvl w:val="0"/>
          <w:numId w:val="9"/>
        </w:numPr>
        <w:ind w:right="95"/>
        <w:jc w:val="both"/>
        <w:rPr>
          <w:sz w:val="20"/>
        </w:rPr>
      </w:pPr>
      <w:r w:rsidRPr="00E914F0">
        <w:rPr>
          <w:sz w:val="20"/>
        </w:rPr>
        <w:t>prior to the actual delivery of my child in to the custody of one of the said teachers or officials inside the grounds of the said school or after my child has been collected from the school grounds by a person authorised by me to do so, on a normal school day, outsid</w:t>
      </w:r>
      <w:r w:rsidR="00603D12">
        <w:rPr>
          <w:sz w:val="20"/>
        </w:rPr>
        <w:t xml:space="preserve">e the hours of </w:t>
      </w:r>
      <w:r w:rsidR="001805BC">
        <w:rPr>
          <w:sz w:val="20"/>
        </w:rPr>
        <w:t>7:35 am</w:t>
      </w:r>
      <w:r w:rsidR="00603D12">
        <w:rPr>
          <w:sz w:val="20"/>
        </w:rPr>
        <w:t xml:space="preserve"> and the end of the teaching day.</w:t>
      </w:r>
      <w:r w:rsidRPr="00E914F0">
        <w:rPr>
          <w:sz w:val="20"/>
        </w:rPr>
        <w:br/>
      </w:r>
    </w:p>
    <w:p w14:paraId="7BCEB791" w14:textId="3968AAE8" w:rsidR="00E914F0" w:rsidRDefault="00E914F0" w:rsidP="001805BC">
      <w:pPr>
        <w:numPr>
          <w:ilvl w:val="0"/>
          <w:numId w:val="9"/>
        </w:numPr>
        <w:ind w:right="95"/>
        <w:jc w:val="both"/>
        <w:rPr>
          <w:sz w:val="20"/>
        </w:rPr>
      </w:pPr>
      <w:r w:rsidRPr="00E914F0">
        <w:rPr>
          <w:sz w:val="20"/>
        </w:rPr>
        <w:t>whilst on the school premises outside of the hours for which my child is enrolled</w:t>
      </w:r>
    </w:p>
    <w:p w14:paraId="7F7153AE" w14:textId="77777777" w:rsidR="001805BC" w:rsidRPr="00E914F0" w:rsidRDefault="001805BC" w:rsidP="001805BC">
      <w:pPr>
        <w:ind w:left="1080" w:right="95"/>
        <w:jc w:val="both"/>
        <w:rPr>
          <w:sz w:val="20"/>
        </w:rPr>
      </w:pPr>
    </w:p>
    <w:p w14:paraId="44652133" w14:textId="78A499C0" w:rsidR="00E914F0" w:rsidRDefault="00E914F0" w:rsidP="001805BC">
      <w:pPr>
        <w:numPr>
          <w:ilvl w:val="0"/>
          <w:numId w:val="9"/>
        </w:numPr>
        <w:ind w:right="95"/>
        <w:jc w:val="both"/>
        <w:rPr>
          <w:sz w:val="20"/>
        </w:rPr>
      </w:pPr>
      <w:r w:rsidRPr="00E914F0">
        <w:rPr>
          <w:sz w:val="20"/>
        </w:rPr>
        <w:t>at any time unless my child is in the direct custody of one of the teachers or officials while on a recognised outing or function arranged by the school</w:t>
      </w:r>
    </w:p>
    <w:p w14:paraId="5DAB534F" w14:textId="77777777" w:rsidR="001805BC" w:rsidRPr="00E914F0" w:rsidRDefault="001805BC" w:rsidP="001805BC">
      <w:pPr>
        <w:ind w:right="95"/>
        <w:jc w:val="both"/>
        <w:rPr>
          <w:sz w:val="20"/>
        </w:rPr>
      </w:pPr>
    </w:p>
    <w:p w14:paraId="76B76E2D" w14:textId="77777777" w:rsidR="00E914F0" w:rsidRPr="00E914F0" w:rsidRDefault="00E914F0" w:rsidP="001805BC">
      <w:pPr>
        <w:numPr>
          <w:ilvl w:val="0"/>
          <w:numId w:val="9"/>
        </w:numPr>
        <w:ind w:right="95"/>
        <w:jc w:val="both"/>
        <w:rPr>
          <w:sz w:val="20"/>
        </w:rPr>
      </w:pPr>
      <w:r w:rsidRPr="00E914F0">
        <w:rPr>
          <w:sz w:val="20"/>
        </w:rPr>
        <w:t>unless the injury is caused by, or results from</w:t>
      </w:r>
    </w:p>
    <w:p w14:paraId="627DF5A4" w14:textId="77777777" w:rsidR="001805BC" w:rsidRDefault="00E914F0" w:rsidP="001805BC">
      <w:pPr>
        <w:pStyle w:val="ListParagraph"/>
        <w:numPr>
          <w:ilvl w:val="0"/>
          <w:numId w:val="22"/>
        </w:numPr>
        <w:ind w:right="95" w:hanging="306"/>
        <w:jc w:val="both"/>
        <w:rPr>
          <w:sz w:val="20"/>
        </w:rPr>
      </w:pPr>
      <w:r w:rsidRPr="00E914F0">
        <w:rPr>
          <w:sz w:val="20"/>
        </w:rPr>
        <w:t>a negligent act or omission of teachers, officials, employees, or voluntary helpers or persons authorised to act for or on behalf of the School</w:t>
      </w:r>
    </w:p>
    <w:p w14:paraId="12B20313" w14:textId="257B7B98" w:rsidR="00E914F0" w:rsidRDefault="00E914F0" w:rsidP="001805BC">
      <w:pPr>
        <w:pStyle w:val="ListParagraph"/>
        <w:numPr>
          <w:ilvl w:val="0"/>
          <w:numId w:val="22"/>
        </w:numPr>
        <w:ind w:right="95" w:hanging="306"/>
        <w:jc w:val="both"/>
        <w:rPr>
          <w:sz w:val="20"/>
        </w:rPr>
      </w:pPr>
      <w:r w:rsidRPr="001805BC">
        <w:rPr>
          <w:sz w:val="20"/>
        </w:rPr>
        <w:t>any defect in the premises of the School</w:t>
      </w:r>
    </w:p>
    <w:p w14:paraId="0D41402D" w14:textId="77777777" w:rsidR="001805BC" w:rsidRPr="001805BC" w:rsidRDefault="001805BC" w:rsidP="001805BC">
      <w:pPr>
        <w:pStyle w:val="ListParagraph"/>
        <w:ind w:left="1440" w:right="95"/>
        <w:jc w:val="both"/>
        <w:rPr>
          <w:sz w:val="20"/>
        </w:rPr>
      </w:pPr>
    </w:p>
    <w:p w14:paraId="522CB091" w14:textId="0F6AFF37" w:rsidR="00E914F0" w:rsidRDefault="00E914F0" w:rsidP="001805BC">
      <w:pPr>
        <w:numPr>
          <w:ilvl w:val="0"/>
          <w:numId w:val="8"/>
        </w:numPr>
        <w:ind w:right="95"/>
        <w:jc w:val="both"/>
        <w:rPr>
          <w:sz w:val="20"/>
        </w:rPr>
      </w:pPr>
      <w:r w:rsidRPr="00E914F0">
        <w:rPr>
          <w:sz w:val="20"/>
        </w:rPr>
        <w:t xml:space="preserve">For my child to receive first aid at school and if need be medical treatment at a local </w:t>
      </w:r>
      <w:r w:rsidR="001805BC">
        <w:rPr>
          <w:sz w:val="20"/>
        </w:rPr>
        <w:t>clinic/hospital</w:t>
      </w:r>
      <w:r w:rsidRPr="00E914F0">
        <w:rPr>
          <w:sz w:val="20"/>
        </w:rPr>
        <w:t xml:space="preserve">, in the event of </w:t>
      </w:r>
      <w:r w:rsidR="001805BC">
        <w:rPr>
          <w:sz w:val="20"/>
        </w:rPr>
        <w:t>an accident/emergency</w:t>
      </w:r>
      <w:r w:rsidRPr="00E914F0">
        <w:rPr>
          <w:sz w:val="20"/>
        </w:rPr>
        <w:t>.</w:t>
      </w:r>
    </w:p>
    <w:p w14:paraId="142A18E9" w14:textId="77777777" w:rsidR="001805BC" w:rsidRPr="00E914F0" w:rsidRDefault="001805BC" w:rsidP="001805BC">
      <w:pPr>
        <w:ind w:left="360" w:right="95"/>
        <w:jc w:val="both"/>
        <w:rPr>
          <w:sz w:val="20"/>
        </w:rPr>
      </w:pPr>
    </w:p>
    <w:p w14:paraId="177E7B27" w14:textId="77777777" w:rsidR="00E914F0" w:rsidRPr="00E914F0" w:rsidRDefault="00E914F0" w:rsidP="001805BC">
      <w:pPr>
        <w:numPr>
          <w:ilvl w:val="0"/>
          <w:numId w:val="8"/>
        </w:numPr>
        <w:ind w:right="95"/>
        <w:jc w:val="both"/>
        <w:rPr>
          <w:sz w:val="20"/>
        </w:rPr>
      </w:pPr>
      <w:r w:rsidRPr="00E914F0">
        <w:rPr>
          <w:sz w:val="20"/>
        </w:rPr>
        <w:t>To indemnify and keep indemnified the school in respect of any amounts the school may pay in respect of medical or other expenses arising from accidental bodily injury to my child in circumstances other than set out as above.</w:t>
      </w:r>
      <w:r w:rsidRPr="00E914F0">
        <w:rPr>
          <w:sz w:val="20"/>
        </w:rPr>
        <w:br/>
      </w:r>
    </w:p>
    <w:p w14:paraId="6A473DCA" w14:textId="6ACD3B41" w:rsidR="00E914F0" w:rsidRDefault="00E914F0" w:rsidP="001805BC">
      <w:pPr>
        <w:numPr>
          <w:ilvl w:val="0"/>
          <w:numId w:val="8"/>
        </w:numPr>
        <w:ind w:right="95"/>
        <w:jc w:val="both"/>
        <w:rPr>
          <w:sz w:val="20"/>
        </w:rPr>
      </w:pPr>
      <w:r w:rsidRPr="00E914F0">
        <w:rPr>
          <w:sz w:val="20"/>
        </w:rPr>
        <w:t>To indemnify and keep indemnified the school in respect of any loss or damage to property belonging to or in the custody of the school caused by my child.</w:t>
      </w:r>
    </w:p>
    <w:p w14:paraId="5E672C37" w14:textId="77777777" w:rsidR="001805BC" w:rsidRPr="00E914F0" w:rsidRDefault="001805BC" w:rsidP="001805BC">
      <w:pPr>
        <w:ind w:left="360" w:right="95"/>
        <w:jc w:val="both"/>
        <w:rPr>
          <w:sz w:val="20"/>
        </w:rPr>
      </w:pPr>
    </w:p>
    <w:p w14:paraId="4A1A582E" w14:textId="371820B5" w:rsidR="00E914F0" w:rsidRPr="00E914F0" w:rsidRDefault="00E914F0" w:rsidP="001805BC">
      <w:pPr>
        <w:numPr>
          <w:ilvl w:val="0"/>
          <w:numId w:val="8"/>
        </w:numPr>
        <w:ind w:right="95"/>
        <w:jc w:val="both"/>
        <w:rPr>
          <w:sz w:val="20"/>
        </w:rPr>
      </w:pPr>
      <w:r w:rsidRPr="00E914F0">
        <w:rPr>
          <w:sz w:val="20"/>
        </w:rPr>
        <w:t>That no chewing gum, gobstoppers</w:t>
      </w:r>
      <w:r w:rsidR="001805BC">
        <w:rPr>
          <w:sz w:val="20"/>
        </w:rPr>
        <w:t>,</w:t>
      </w:r>
      <w:r w:rsidRPr="00E914F0">
        <w:rPr>
          <w:sz w:val="20"/>
        </w:rPr>
        <w:t xml:space="preserve"> or any other </w:t>
      </w:r>
      <w:r w:rsidR="00603D12" w:rsidRPr="00E914F0">
        <w:rPr>
          <w:sz w:val="20"/>
        </w:rPr>
        <w:t>candy that might cause choking injury</w:t>
      </w:r>
      <w:r w:rsidRPr="00E914F0">
        <w:rPr>
          <w:sz w:val="20"/>
        </w:rPr>
        <w:t xml:space="preserve"> will be brought onto the premises.</w:t>
      </w:r>
    </w:p>
    <w:p w14:paraId="6FB5C8D4" w14:textId="77777777" w:rsidR="00E914F0" w:rsidRPr="00E914F0" w:rsidRDefault="00E914F0" w:rsidP="00E914F0">
      <w:pPr>
        <w:ind w:left="360" w:right="95"/>
        <w:rPr>
          <w:sz w:val="20"/>
        </w:rPr>
      </w:pPr>
    </w:p>
    <w:p w14:paraId="6E1B2CA0" w14:textId="77777777" w:rsidR="004B74DA" w:rsidRPr="00EC4D0B" w:rsidRDefault="00603D12" w:rsidP="001805BC">
      <w:pPr>
        <w:pStyle w:val="Heading3"/>
        <w:spacing w:before="120"/>
        <w:jc w:val="center"/>
        <w:rPr>
          <w:sz w:val="28"/>
          <w:szCs w:val="28"/>
          <w:lang w:val="en-US"/>
        </w:rPr>
      </w:pPr>
      <w:r w:rsidRPr="00EC4D0B">
        <w:rPr>
          <w:sz w:val="28"/>
          <w:szCs w:val="28"/>
          <w:lang w:val="en-US"/>
        </w:rPr>
        <w:t>DISCLAIMER</w:t>
      </w:r>
    </w:p>
    <w:p w14:paraId="238BE71E" w14:textId="77777777" w:rsidR="004B74DA" w:rsidRPr="008359B1" w:rsidRDefault="004B74DA" w:rsidP="004B74DA">
      <w:pPr>
        <w:spacing w:line="120" w:lineRule="auto"/>
        <w:ind w:right="95"/>
        <w:jc w:val="center"/>
        <w:rPr>
          <w:b/>
          <w:lang w:val="en-US"/>
        </w:rPr>
      </w:pPr>
    </w:p>
    <w:tbl>
      <w:tblPr>
        <w:tblW w:w="11713" w:type="dxa"/>
        <w:tblInd w:w="-176" w:type="dxa"/>
        <w:tblLayout w:type="fixed"/>
        <w:tblLook w:val="0000" w:firstRow="0" w:lastRow="0" w:firstColumn="0" w:lastColumn="0" w:noHBand="0" w:noVBand="0"/>
      </w:tblPr>
      <w:tblGrid>
        <w:gridCol w:w="11713"/>
      </w:tblGrid>
      <w:tr w:rsidR="004B74DA" w:rsidRPr="008359B1" w14:paraId="5E71564B" w14:textId="77777777" w:rsidTr="0056671C">
        <w:trPr>
          <w:trHeight w:val="1657"/>
        </w:trPr>
        <w:tc>
          <w:tcPr>
            <w:tcW w:w="11713" w:type="dxa"/>
          </w:tcPr>
          <w:p w14:paraId="492E4071" w14:textId="095A6121" w:rsidR="004B74DA" w:rsidRPr="00E914F0" w:rsidRDefault="004B74DA" w:rsidP="001F527B">
            <w:pPr>
              <w:ind w:left="-100" w:right="1592"/>
              <w:jc w:val="both"/>
              <w:rPr>
                <w:sz w:val="20"/>
                <w:lang w:val="en-US"/>
              </w:rPr>
            </w:pPr>
            <w:r w:rsidRPr="00E914F0">
              <w:rPr>
                <w:sz w:val="20"/>
                <w:lang w:val="en-US"/>
              </w:rPr>
              <w:t xml:space="preserve">The </w:t>
            </w:r>
            <w:r w:rsidR="00D865C0" w:rsidRPr="00E914F0">
              <w:rPr>
                <w:sz w:val="20"/>
                <w:lang w:val="en-US"/>
              </w:rPr>
              <w:t>school</w:t>
            </w:r>
            <w:r w:rsidRPr="00E914F0">
              <w:rPr>
                <w:sz w:val="20"/>
                <w:lang w:val="en-US"/>
              </w:rPr>
              <w:t xml:space="preserve"> will not be held responsible for any students </w:t>
            </w:r>
            <w:r w:rsidRPr="00E914F0">
              <w:rPr>
                <w:b/>
                <w:sz w:val="20"/>
                <w:lang w:val="en-US"/>
              </w:rPr>
              <w:t>behavioral</w:t>
            </w:r>
            <w:r w:rsidRPr="00E914F0">
              <w:rPr>
                <w:sz w:val="20"/>
                <w:lang w:val="en-US"/>
              </w:rPr>
              <w:t xml:space="preserve"> or </w:t>
            </w:r>
            <w:r w:rsidRPr="00E914F0">
              <w:rPr>
                <w:b/>
                <w:sz w:val="20"/>
                <w:lang w:val="en-US"/>
              </w:rPr>
              <w:t xml:space="preserve">medical </w:t>
            </w:r>
            <w:r w:rsidRPr="00E914F0">
              <w:rPr>
                <w:sz w:val="20"/>
                <w:lang w:val="en-US"/>
              </w:rPr>
              <w:t xml:space="preserve">conditions and has the right to ask a student to </w:t>
            </w:r>
            <w:r w:rsidRPr="00E914F0">
              <w:rPr>
                <w:b/>
                <w:sz w:val="20"/>
                <w:lang w:val="en-US"/>
              </w:rPr>
              <w:t>leave</w:t>
            </w:r>
            <w:r w:rsidRPr="00E914F0">
              <w:rPr>
                <w:sz w:val="20"/>
                <w:lang w:val="en-US"/>
              </w:rPr>
              <w:t xml:space="preserve"> the school if any situation arises that would compromise the </w:t>
            </w:r>
            <w:r w:rsidRPr="00E914F0">
              <w:rPr>
                <w:b/>
                <w:sz w:val="20"/>
                <w:lang w:val="en-US"/>
              </w:rPr>
              <w:t>Staff</w:t>
            </w:r>
            <w:r w:rsidRPr="00E914F0">
              <w:rPr>
                <w:sz w:val="20"/>
                <w:lang w:val="en-US"/>
              </w:rPr>
              <w:t xml:space="preserve"> or </w:t>
            </w:r>
            <w:r w:rsidRPr="00E914F0">
              <w:rPr>
                <w:b/>
                <w:sz w:val="20"/>
                <w:lang w:val="en-US"/>
              </w:rPr>
              <w:t>School</w:t>
            </w:r>
            <w:r w:rsidRPr="00E914F0">
              <w:rPr>
                <w:sz w:val="20"/>
                <w:lang w:val="en-US"/>
              </w:rPr>
              <w:t xml:space="preserve">. It is the </w:t>
            </w:r>
            <w:r w:rsidRPr="00E914F0">
              <w:rPr>
                <w:b/>
                <w:sz w:val="20"/>
                <w:lang w:val="en-US"/>
              </w:rPr>
              <w:t>parents’</w:t>
            </w:r>
            <w:r w:rsidRPr="00E914F0">
              <w:rPr>
                <w:sz w:val="20"/>
                <w:lang w:val="en-US"/>
              </w:rPr>
              <w:t xml:space="preserve"> responsibility to update the school about any changes to contact information or medical details.</w:t>
            </w:r>
            <w:r w:rsidR="001A2609">
              <w:rPr>
                <w:sz w:val="20"/>
                <w:lang w:val="en-US"/>
              </w:rPr>
              <w:t xml:space="preserve"> Failure to disclose any medical and psychological diagnosis will result in your child being withdrawn from school.</w:t>
            </w:r>
          </w:p>
          <w:p w14:paraId="0E6B0107" w14:textId="77777777" w:rsidR="004B74DA" w:rsidRPr="00E914F0" w:rsidRDefault="004B74DA" w:rsidP="001F527B">
            <w:pPr>
              <w:ind w:right="1592"/>
              <w:rPr>
                <w:sz w:val="20"/>
                <w:lang w:val="en-US"/>
              </w:rPr>
            </w:pPr>
          </w:p>
          <w:p w14:paraId="3A131214" w14:textId="77777777" w:rsidR="004B74DA" w:rsidRPr="00E30581" w:rsidRDefault="004B74DA" w:rsidP="001F527B">
            <w:pPr>
              <w:pStyle w:val="BodyText"/>
              <w:ind w:right="1592"/>
              <w:rPr>
                <w:rFonts w:asciiTheme="minorHAnsi" w:hAnsiTheme="minorHAnsi"/>
                <w:b/>
                <w:bCs/>
                <w:sz w:val="20"/>
              </w:rPr>
            </w:pPr>
            <w:r w:rsidRPr="00E30581">
              <w:rPr>
                <w:rFonts w:asciiTheme="minorHAnsi" w:hAnsiTheme="minorHAnsi"/>
                <w:b/>
                <w:bCs/>
                <w:sz w:val="20"/>
              </w:rPr>
              <w:t xml:space="preserve">I have read </w:t>
            </w:r>
            <w:r w:rsidR="00E30581" w:rsidRPr="00E30581">
              <w:rPr>
                <w:rFonts w:asciiTheme="minorHAnsi" w:hAnsiTheme="minorHAnsi"/>
                <w:b/>
                <w:bCs/>
                <w:sz w:val="20"/>
              </w:rPr>
              <w:t>and agreed with the above terms</w:t>
            </w:r>
          </w:p>
          <w:p w14:paraId="08A96D60" w14:textId="77777777" w:rsidR="004B74DA" w:rsidRPr="00E914F0" w:rsidRDefault="004B74DA" w:rsidP="001F527B">
            <w:pPr>
              <w:ind w:right="1592"/>
              <w:rPr>
                <w:sz w:val="20"/>
                <w:lang w:val="en-US"/>
              </w:rPr>
            </w:pPr>
          </w:p>
          <w:p w14:paraId="66D5A2C3" w14:textId="5FBEE334" w:rsidR="004B74DA" w:rsidRPr="00D9246D" w:rsidRDefault="00603D12" w:rsidP="001F527B">
            <w:pPr>
              <w:ind w:right="1592"/>
              <w:rPr>
                <w:b/>
                <w:bCs/>
                <w:sz w:val="20"/>
                <w:lang w:val="en-US"/>
              </w:rPr>
            </w:pPr>
            <w:r w:rsidRPr="00D9246D">
              <w:rPr>
                <w:b/>
                <w:bCs/>
                <w:sz w:val="20"/>
              </w:rPr>
              <w:t>Name</w:t>
            </w:r>
            <w:r w:rsidR="004B74DA" w:rsidRPr="00D9246D">
              <w:rPr>
                <w:b/>
                <w:bCs/>
                <w:sz w:val="20"/>
                <w:lang w:val="en-US"/>
              </w:rPr>
              <w:t xml:space="preserve"> of Parent (Guardian): ______________________________</w:t>
            </w:r>
            <w:r w:rsidR="00FC0289" w:rsidRPr="00D9246D">
              <w:rPr>
                <w:b/>
                <w:bCs/>
                <w:sz w:val="20"/>
                <w:lang w:val="en-US"/>
              </w:rPr>
              <w:t>________________________</w:t>
            </w:r>
            <w:r w:rsidR="004B74DA" w:rsidRPr="00D9246D">
              <w:rPr>
                <w:b/>
                <w:bCs/>
                <w:sz w:val="20"/>
                <w:lang w:val="en-US"/>
              </w:rPr>
              <w:t xml:space="preserve">___   </w:t>
            </w:r>
          </w:p>
          <w:p w14:paraId="2CD1F718" w14:textId="77777777" w:rsidR="004B74DA" w:rsidRPr="00D9246D" w:rsidRDefault="004B74DA" w:rsidP="001F527B">
            <w:pPr>
              <w:ind w:right="1592"/>
              <w:rPr>
                <w:b/>
                <w:bCs/>
                <w:sz w:val="20"/>
                <w:lang w:val="en-US"/>
              </w:rPr>
            </w:pPr>
          </w:p>
          <w:p w14:paraId="1A6CF274" w14:textId="77777777" w:rsidR="004B74DA" w:rsidRDefault="004B74DA" w:rsidP="00020E66">
            <w:pPr>
              <w:ind w:right="1592"/>
              <w:rPr>
                <w:b/>
                <w:bCs/>
                <w:sz w:val="20"/>
                <w:lang w:val="en-US"/>
              </w:rPr>
            </w:pPr>
            <w:r w:rsidRPr="00D9246D">
              <w:rPr>
                <w:b/>
                <w:bCs/>
                <w:sz w:val="20"/>
                <w:lang w:val="en-US"/>
              </w:rPr>
              <w:t>Signature: _____________________________________       Date: __________________________</w:t>
            </w:r>
          </w:p>
          <w:p w14:paraId="28168590" w14:textId="77777777" w:rsidR="009D6B21" w:rsidRDefault="009D6B21" w:rsidP="00020E66">
            <w:pPr>
              <w:ind w:right="1592"/>
              <w:rPr>
                <w:b/>
                <w:bCs/>
                <w:sz w:val="20"/>
                <w:lang w:val="en-US"/>
              </w:rPr>
            </w:pPr>
          </w:p>
          <w:p w14:paraId="0E012EE9" w14:textId="77777777" w:rsidR="009D6B21" w:rsidRPr="00020E66" w:rsidRDefault="009D6B21" w:rsidP="00020E66">
            <w:pPr>
              <w:ind w:right="1592"/>
              <w:rPr>
                <w:sz w:val="20"/>
                <w:lang w:val="en-US"/>
              </w:rPr>
            </w:pPr>
          </w:p>
        </w:tc>
      </w:tr>
    </w:tbl>
    <w:p w14:paraId="305A34FC" w14:textId="6893E564" w:rsidR="00716A80" w:rsidRDefault="00EC3729" w:rsidP="00EC3729">
      <w:pPr>
        <w:jc w:val="center"/>
        <w:rPr>
          <w:rFonts w:eastAsiaTheme="majorEastAsia" w:cstheme="majorBidi"/>
          <w:color w:val="23408F"/>
          <w:sz w:val="28"/>
          <w:szCs w:val="28"/>
        </w:rPr>
      </w:pPr>
      <w:r>
        <w:rPr>
          <w:rFonts w:eastAsiaTheme="majorEastAsia" w:cstheme="majorBidi"/>
          <w:color w:val="23408F"/>
          <w:sz w:val="28"/>
          <w:szCs w:val="28"/>
        </w:rPr>
        <w:t xml:space="preserve">MINISTRY OF EDUCATION </w:t>
      </w:r>
      <w:r w:rsidR="00D865C0">
        <w:rPr>
          <w:rFonts w:eastAsiaTheme="majorEastAsia" w:cstheme="majorBidi"/>
          <w:color w:val="23408F"/>
          <w:sz w:val="28"/>
          <w:szCs w:val="28"/>
        </w:rPr>
        <w:t>E</w:t>
      </w:r>
      <w:r>
        <w:rPr>
          <w:rFonts w:eastAsiaTheme="majorEastAsia" w:cstheme="majorBidi"/>
          <w:color w:val="23408F"/>
          <w:sz w:val="28"/>
          <w:szCs w:val="28"/>
        </w:rPr>
        <w:t>QUIVALANCY PROCESS</w:t>
      </w:r>
    </w:p>
    <w:p w14:paraId="3D6E8AEE" w14:textId="77777777" w:rsidR="00EC3729" w:rsidRPr="00D865C0" w:rsidRDefault="00EC3729" w:rsidP="00EC3729">
      <w:pPr>
        <w:jc w:val="center"/>
        <w:rPr>
          <w:rFonts w:eastAsiaTheme="majorEastAsia" w:cstheme="majorBidi"/>
          <w:color w:val="23408F"/>
          <w:sz w:val="28"/>
          <w:szCs w:val="28"/>
        </w:rPr>
      </w:pPr>
    </w:p>
    <w:p w14:paraId="22BE0808" w14:textId="28399922" w:rsidR="00300CD9" w:rsidRPr="00713C13" w:rsidRDefault="00300CD9" w:rsidP="00B11050">
      <w:pPr>
        <w:spacing w:before="160"/>
        <w:jc w:val="both"/>
        <w:textAlignment w:val="baseline"/>
        <w:rPr>
          <w:sz w:val="20"/>
        </w:rPr>
      </w:pPr>
      <w:r w:rsidRPr="00713C13">
        <w:rPr>
          <w:sz w:val="20"/>
        </w:rPr>
        <w:t xml:space="preserve">Students moving to Saudi Arabia will need to have their school reports attested before leaving their departure country.  On arrival to Saudi Arabia, once the iqama has been issued, an appointment will need to be taken </w:t>
      </w:r>
      <w:r w:rsidR="006B0BBC" w:rsidRPr="00713C13">
        <w:rPr>
          <w:sz w:val="20"/>
        </w:rPr>
        <w:t xml:space="preserve">with Ms Malak our </w:t>
      </w:r>
      <w:r w:rsidR="00716A80" w:rsidRPr="00713C13">
        <w:rPr>
          <w:sz w:val="20"/>
        </w:rPr>
        <w:t xml:space="preserve">government relations officer </w:t>
      </w:r>
      <w:r w:rsidRPr="00713C13">
        <w:rPr>
          <w:sz w:val="20"/>
        </w:rPr>
        <w:t xml:space="preserve">to enable the equivalence of </w:t>
      </w:r>
      <w:r w:rsidR="00B11050" w:rsidRPr="00713C13">
        <w:rPr>
          <w:sz w:val="20"/>
        </w:rPr>
        <w:t>certificates/reports</w:t>
      </w:r>
      <w:r w:rsidRPr="00713C13">
        <w:rPr>
          <w:sz w:val="20"/>
        </w:rPr>
        <w:t>. The equivalency does not involve testing your child.</w:t>
      </w:r>
    </w:p>
    <w:p w14:paraId="6F46EADA" w14:textId="77777777" w:rsidR="00300CD9" w:rsidRPr="00713C13" w:rsidRDefault="00300CD9" w:rsidP="00300CD9">
      <w:pPr>
        <w:textAlignment w:val="baseline"/>
        <w:rPr>
          <w:sz w:val="20"/>
        </w:rPr>
      </w:pPr>
    </w:p>
    <w:p w14:paraId="0EACA622" w14:textId="0B98CAB2" w:rsidR="00300CD9" w:rsidRDefault="0069692E" w:rsidP="00300CD9">
      <w:pPr>
        <w:textAlignment w:val="baseline"/>
        <w:rPr>
          <w:b/>
          <w:bCs/>
          <w:color w:val="FF0000"/>
          <w:sz w:val="20"/>
          <w:u w:val="single"/>
        </w:rPr>
      </w:pPr>
      <w:r>
        <w:rPr>
          <w:b/>
          <w:bCs/>
          <w:color w:val="FF0000"/>
          <w:sz w:val="20"/>
          <w:u w:val="single"/>
        </w:rPr>
        <w:t>*Please note s</w:t>
      </w:r>
      <w:r w:rsidR="00300CD9" w:rsidRPr="00713C13">
        <w:rPr>
          <w:b/>
          <w:bCs/>
          <w:color w:val="FF0000"/>
          <w:sz w:val="20"/>
          <w:u w:val="single"/>
        </w:rPr>
        <w:t>tudents entering Nursery, Reception</w:t>
      </w:r>
      <w:r w:rsidR="00EE14B7" w:rsidRPr="00713C13">
        <w:rPr>
          <w:b/>
          <w:bCs/>
          <w:color w:val="FF0000"/>
          <w:sz w:val="20"/>
          <w:u w:val="single"/>
        </w:rPr>
        <w:t xml:space="preserve"> and</w:t>
      </w:r>
      <w:r w:rsidR="00300CD9" w:rsidRPr="00713C13">
        <w:rPr>
          <w:b/>
          <w:bCs/>
          <w:color w:val="FF0000"/>
          <w:sz w:val="20"/>
          <w:u w:val="single"/>
        </w:rPr>
        <w:t xml:space="preserve"> Year 1 do not require equivalency.</w:t>
      </w:r>
    </w:p>
    <w:p w14:paraId="17865566" w14:textId="77777777" w:rsidR="00EC3729" w:rsidRDefault="00EC3729" w:rsidP="00300CD9">
      <w:pPr>
        <w:textAlignment w:val="baseline"/>
        <w:rPr>
          <w:b/>
          <w:bCs/>
          <w:color w:val="FF0000"/>
          <w:sz w:val="20"/>
          <w:u w:val="single"/>
        </w:rPr>
      </w:pPr>
    </w:p>
    <w:p w14:paraId="2FD00F55" w14:textId="77777777" w:rsidR="00EC3729" w:rsidRPr="00713C13" w:rsidRDefault="00EC3729" w:rsidP="00300CD9">
      <w:pPr>
        <w:textAlignment w:val="baseline"/>
        <w:rPr>
          <w:b/>
          <w:bCs/>
          <w:color w:val="FF0000"/>
          <w:sz w:val="20"/>
          <w:u w:val="single"/>
        </w:rPr>
      </w:pPr>
    </w:p>
    <w:p w14:paraId="3A56333B" w14:textId="77777777" w:rsidR="00565456" w:rsidRPr="000D15FC" w:rsidRDefault="00565456" w:rsidP="00300CD9">
      <w:pPr>
        <w:textAlignment w:val="baseline"/>
        <w:rPr>
          <w:sz w:val="28"/>
          <w:szCs w:val="28"/>
        </w:rPr>
      </w:pPr>
    </w:p>
    <w:p w14:paraId="76DA0F6A" w14:textId="458BFF2D" w:rsidR="00565456" w:rsidRPr="000D15FC" w:rsidRDefault="00B520AE" w:rsidP="00EC3729">
      <w:pPr>
        <w:jc w:val="center"/>
        <w:textAlignment w:val="baseline"/>
        <w:rPr>
          <w:color w:val="002060"/>
          <w:sz w:val="28"/>
          <w:szCs w:val="28"/>
        </w:rPr>
      </w:pPr>
      <w:r>
        <w:rPr>
          <w:color w:val="002060"/>
          <w:sz w:val="28"/>
          <w:szCs w:val="28"/>
        </w:rPr>
        <w:t xml:space="preserve">REQUIRED DOCUMENTS FOR </w:t>
      </w:r>
      <w:r w:rsidR="00B04C84">
        <w:rPr>
          <w:color w:val="002060"/>
          <w:sz w:val="28"/>
          <w:szCs w:val="28"/>
        </w:rPr>
        <w:t>EQUIVALENCY</w:t>
      </w:r>
    </w:p>
    <w:p w14:paraId="268E4F6B" w14:textId="77777777" w:rsidR="00565456" w:rsidRPr="00713C13" w:rsidRDefault="00565456" w:rsidP="00565456">
      <w:pPr>
        <w:textAlignment w:val="baseline"/>
        <w:rPr>
          <w:sz w:val="20"/>
        </w:rPr>
      </w:pPr>
    </w:p>
    <w:p w14:paraId="3C8983BA" w14:textId="77777777" w:rsidR="00565456" w:rsidRPr="00713C13" w:rsidRDefault="00565456" w:rsidP="00565456">
      <w:pPr>
        <w:textAlignment w:val="baseline"/>
        <w:rPr>
          <w:b/>
          <w:bCs/>
          <w:sz w:val="20"/>
        </w:rPr>
      </w:pPr>
      <w:r w:rsidRPr="00713C13">
        <w:rPr>
          <w:b/>
          <w:bCs/>
          <w:sz w:val="20"/>
        </w:rPr>
        <w:t xml:space="preserve">The required documents for equivalency are now: </w:t>
      </w:r>
    </w:p>
    <w:p w14:paraId="028F57D5" w14:textId="77777777" w:rsidR="00565456" w:rsidRPr="00713C13" w:rsidRDefault="00565456" w:rsidP="00565456">
      <w:pPr>
        <w:pStyle w:val="ListParagraph"/>
        <w:numPr>
          <w:ilvl w:val="0"/>
          <w:numId w:val="29"/>
        </w:numPr>
        <w:textAlignment w:val="baseline"/>
        <w:rPr>
          <w:sz w:val="20"/>
        </w:rPr>
      </w:pPr>
      <w:r w:rsidRPr="00713C13">
        <w:rPr>
          <w:sz w:val="20"/>
        </w:rPr>
        <w:t>Iqama</w:t>
      </w:r>
    </w:p>
    <w:p w14:paraId="50293103" w14:textId="77777777" w:rsidR="00565456" w:rsidRPr="00713C13" w:rsidRDefault="00565456" w:rsidP="00565456">
      <w:pPr>
        <w:pStyle w:val="ListParagraph"/>
        <w:numPr>
          <w:ilvl w:val="0"/>
          <w:numId w:val="29"/>
        </w:numPr>
        <w:textAlignment w:val="baseline"/>
        <w:rPr>
          <w:sz w:val="20"/>
        </w:rPr>
      </w:pPr>
      <w:r w:rsidRPr="00713C13">
        <w:rPr>
          <w:sz w:val="20"/>
        </w:rPr>
        <w:t>Passport</w:t>
      </w:r>
    </w:p>
    <w:p w14:paraId="574A277E" w14:textId="77777777" w:rsidR="00565456" w:rsidRPr="00713C13" w:rsidRDefault="00565456" w:rsidP="00565456">
      <w:pPr>
        <w:pStyle w:val="ListParagraph"/>
        <w:numPr>
          <w:ilvl w:val="0"/>
          <w:numId w:val="29"/>
        </w:numPr>
        <w:textAlignment w:val="baseline"/>
        <w:rPr>
          <w:sz w:val="20"/>
        </w:rPr>
      </w:pPr>
      <w:r w:rsidRPr="00713C13">
        <w:rPr>
          <w:sz w:val="20"/>
        </w:rPr>
        <w:t>Original latest school report attested by MOE and MOFA of your country or the Saudi embassy-birth certificate. (Please note school reports must be translated if it is not in Arabic or English)</w:t>
      </w:r>
    </w:p>
    <w:p w14:paraId="52D9F0BA" w14:textId="77777777" w:rsidR="00565456" w:rsidRPr="00713C13" w:rsidRDefault="00565456" w:rsidP="00565456">
      <w:pPr>
        <w:textAlignment w:val="baseline"/>
        <w:rPr>
          <w:sz w:val="20"/>
        </w:rPr>
      </w:pPr>
    </w:p>
    <w:p w14:paraId="0DF4F540" w14:textId="17FC646B" w:rsidR="00565456" w:rsidRPr="00713C13" w:rsidRDefault="00565456" w:rsidP="00565456">
      <w:pPr>
        <w:textAlignment w:val="baseline"/>
        <w:rPr>
          <w:b/>
          <w:bCs/>
          <w:sz w:val="20"/>
        </w:rPr>
      </w:pPr>
      <w:r w:rsidRPr="00713C13">
        <w:rPr>
          <w:b/>
          <w:bCs/>
          <w:sz w:val="20"/>
        </w:rPr>
        <w:t xml:space="preserve">From Year </w:t>
      </w:r>
      <w:r w:rsidR="000E6160" w:rsidRPr="00713C13">
        <w:rPr>
          <w:b/>
          <w:bCs/>
          <w:sz w:val="20"/>
        </w:rPr>
        <w:t>2</w:t>
      </w:r>
      <w:r w:rsidRPr="00713C13">
        <w:rPr>
          <w:b/>
          <w:bCs/>
          <w:sz w:val="20"/>
        </w:rPr>
        <w:t xml:space="preserve"> to Year </w:t>
      </w:r>
      <w:r w:rsidR="00716A80" w:rsidRPr="00713C13">
        <w:rPr>
          <w:b/>
          <w:bCs/>
          <w:sz w:val="20"/>
        </w:rPr>
        <w:t>13</w:t>
      </w:r>
    </w:p>
    <w:p w14:paraId="09715E63" w14:textId="65F0B758" w:rsidR="00565456" w:rsidRPr="00713C13" w:rsidRDefault="00565456" w:rsidP="00565456">
      <w:pPr>
        <w:textAlignment w:val="baseline"/>
        <w:rPr>
          <w:sz w:val="20"/>
        </w:rPr>
      </w:pPr>
      <w:r w:rsidRPr="00713C13">
        <w:rPr>
          <w:sz w:val="20"/>
        </w:rPr>
        <w:t>Please email Miss Malak</w:t>
      </w:r>
      <w:r w:rsidR="00C8133A" w:rsidRPr="00713C13">
        <w:rPr>
          <w:sz w:val="20"/>
        </w:rPr>
        <w:t xml:space="preserve"> on</w:t>
      </w:r>
      <w:r w:rsidRPr="00713C13">
        <w:rPr>
          <w:sz w:val="20"/>
        </w:rPr>
        <w:t xml:space="preserve"> </w:t>
      </w:r>
      <w:hyperlink r:id="rId11" w:history="1">
        <w:r w:rsidR="00813D3C" w:rsidRPr="00713C13">
          <w:rPr>
            <w:rStyle w:val="Hyperlink"/>
            <w:sz w:val="20"/>
          </w:rPr>
          <w:t>malak.alshanbari@rgs.edu.sa</w:t>
        </w:r>
      </w:hyperlink>
      <w:r w:rsidR="00813D3C" w:rsidRPr="00713C13">
        <w:rPr>
          <w:sz w:val="20"/>
        </w:rPr>
        <w:t xml:space="preserve"> </w:t>
      </w:r>
      <w:r w:rsidRPr="00713C13">
        <w:rPr>
          <w:sz w:val="20"/>
        </w:rPr>
        <w:t xml:space="preserve">to arrange an appointment on campus to complete equivalency. </w:t>
      </w:r>
    </w:p>
    <w:p w14:paraId="5D3EB00A" w14:textId="77777777" w:rsidR="00565456" w:rsidRPr="00713C13" w:rsidRDefault="00565456" w:rsidP="00565456">
      <w:pPr>
        <w:textAlignment w:val="baseline"/>
        <w:rPr>
          <w:sz w:val="20"/>
        </w:rPr>
      </w:pPr>
    </w:p>
    <w:p w14:paraId="4F7D632C" w14:textId="5C747CF7" w:rsidR="00300CD9" w:rsidRPr="00713C13" w:rsidRDefault="00300CD9" w:rsidP="00300CD9">
      <w:pPr>
        <w:rPr>
          <w:sz w:val="20"/>
        </w:rPr>
      </w:pPr>
      <w:r w:rsidRPr="00713C13">
        <w:rPr>
          <w:sz w:val="20"/>
        </w:rPr>
        <w:t>I fully understand the requirements and actions that need to be taken by myself.</w:t>
      </w:r>
    </w:p>
    <w:p w14:paraId="05868EED" w14:textId="77777777" w:rsidR="00716A80" w:rsidRPr="00713C13" w:rsidRDefault="00716A80" w:rsidP="00300CD9">
      <w:pPr>
        <w:rPr>
          <w:sz w:val="20"/>
        </w:rPr>
      </w:pPr>
    </w:p>
    <w:p w14:paraId="7670989D" w14:textId="7970DF8C" w:rsidR="00300CD9" w:rsidRPr="00713C13" w:rsidRDefault="00300CD9" w:rsidP="008B083B">
      <w:pPr>
        <w:ind w:right="95"/>
        <w:rPr>
          <w:sz w:val="20"/>
          <w:lang w:val="en-US"/>
        </w:rPr>
      </w:pPr>
      <w:r w:rsidRPr="00713C13">
        <w:rPr>
          <w:sz w:val="20"/>
        </w:rPr>
        <w:t>Name</w:t>
      </w:r>
      <w:r w:rsidRPr="00713C13">
        <w:rPr>
          <w:sz w:val="20"/>
          <w:lang w:val="en-US"/>
        </w:rPr>
        <w:t xml:space="preserve"> of Parent (Guardian):</w:t>
      </w:r>
      <w:r w:rsidR="00B11050" w:rsidRPr="00713C13">
        <w:rPr>
          <w:sz w:val="20"/>
          <w:lang w:val="en-US"/>
        </w:rPr>
        <w:t xml:space="preserve"> </w:t>
      </w:r>
      <w:r w:rsidRPr="00713C13">
        <w:rPr>
          <w:sz w:val="20"/>
          <w:lang w:val="en-US"/>
        </w:rPr>
        <w:t xml:space="preserve">__________________________   </w:t>
      </w:r>
      <w:r w:rsidRPr="00713C13">
        <w:rPr>
          <w:sz w:val="20"/>
          <w:lang w:val="en-US"/>
        </w:rPr>
        <w:tab/>
        <w:t>Signature: ________________________________</w:t>
      </w:r>
    </w:p>
    <w:p w14:paraId="4EFB1CBE" w14:textId="77777777" w:rsidR="008B083B" w:rsidRPr="00713C13" w:rsidRDefault="008B083B" w:rsidP="008B083B">
      <w:pPr>
        <w:ind w:right="95"/>
        <w:rPr>
          <w:sz w:val="20"/>
          <w:lang w:val="en-US"/>
        </w:rPr>
      </w:pPr>
    </w:p>
    <w:p w14:paraId="6A467601" w14:textId="120117CF" w:rsidR="00300CD9" w:rsidRPr="00713C13" w:rsidRDefault="00300CD9" w:rsidP="008B083B">
      <w:pPr>
        <w:ind w:right="95"/>
        <w:rPr>
          <w:sz w:val="20"/>
          <w:lang w:val="en-US"/>
        </w:rPr>
      </w:pPr>
      <w:r w:rsidRPr="00713C13">
        <w:rPr>
          <w:sz w:val="20"/>
          <w:lang w:val="en-US"/>
        </w:rPr>
        <w:t>Date: ___________________________________</w:t>
      </w:r>
    </w:p>
    <w:p w14:paraId="1043036E" w14:textId="77777777" w:rsidR="00693CD2" w:rsidRPr="00713C13" w:rsidRDefault="00693CD2" w:rsidP="008B083B">
      <w:pPr>
        <w:ind w:right="95"/>
        <w:rPr>
          <w:sz w:val="20"/>
          <w:lang w:val="en-US"/>
        </w:rPr>
      </w:pPr>
    </w:p>
    <w:p w14:paraId="44FBE30F" w14:textId="77777777" w:rsidR="00693CD2" w:rsidRPr="00713C13" w:rsidRDefault="00693CD2" w:rsidP="00300CD9">
      <w:pPr>
        <w:ind w:right="95"/>
        <w:rPr>
          <w:sz w:val="20"/>
          <w:lang w:val="en-US"/>
        </w:rPr>
      </w:pPr>
    </w:p>
    <w:p w14:paraId="2844D3F9" w14:textId="77777777" w:rsidR="00693CD2" w:rsidRPr="00713C13" w:rsidRDefault="00693CD2" w:rsidP="00300CD9">
      <w:pPr>
        <w:ind w:right="95"/>
        <w:rPr>
          <w:sz w:val="20"/>
          <w:lang w:val="en-US"/>
        </w:rPr>
      </w:pPr>
    </w:p>
    <w:p w14:paraId="47FF720F" w14:textId="77777777" w:rsidR="00693CD2" w:rsidRPr="00713C13" w:rsidRDefault="00693CD2" w:rsidP="00300CD9">
      <w:pPr>
        <w:ind w:right="95"/>
        <w:rPr>
          <w:sz w:val="20"/>
          <w:lang w:val="en-US"/>
        </w:rPr>
      </w:pPr>
    </w:p>
    <w:p w14:paraId="5A8E7959" w14:textId="77777777" w:rsidR="00693CD2" w:rsidRPr="00713C13" w:rsidRDefault="00693CD2" w:rsidP="00300CD9">
      <w:pPr>
        <w:ind w:right="95"/>
        <w:rPr>
          <w:sz w:val="20"/>
          <w:lang w:val="en-US"/>
        </w:rPr>
      </w:pPr>
    </w:p>
    <w:p w14:paraId="65F1A5C7" w14:textId="77777777" w:rsidR="00693CD2" w:rsidRPr="00713C13" w:rsidRDefault="00693CD2" w:rsidP="00300CD9">
      <w:pPr>
        <w:ind w:right="95"/>
        <w:rPr>
          <w:sz w:val="20"/>
          <w:lang w:val="en-US"/>
        </w:rPr>
      </w:pPr>
    </w:p>
    <w:p w14:paraId="5CF36405" w14:textId="77777777" w:rsidR="00693CD2" w:rsidRPr="00713C13" w:rsidRDefault="00693CD2" w:rsidP="00300CD9">
      <w:pPr>
        <w:ind w:right="95"/>
        <w:rPr>
          <w:sz w:val="20"/>
          <w:lang w:val="en-US"/>
        </w:rPr>
      </w:pPr>
    </w:p>
    <w:p w14:paraId="3EC24BCA" w14:textId="77777777" w:rsidR="00693CD2" w:rsidRPr="00713C13" w:rsidRDefault="00693CD2" w:rsidP="00300CD9">
      <w:pPr>
        <w:ind w:right="95"/>
        <w:rPr>
          <w:sz w:val="20"/>
          <w:lang w:val="en-US"/>
        </w:rPr>
      </w:pPr>
    </w:p>
    <w:p w14:paraId="0BD2C174" w14:textId="77777777" w:rsidR="00693CD2" w:rsidRPr="00713C13" w:rsidRDefault="00693CD2" w:rsidP="00300CD9">
      <w:pPr>
        <w:ind w:right="95"/>
        <w:rPr>
          <w:sz w:val="20"/>
          <w:lang w:val="en-US"/>
        </w:rPr>
      </w:pPr>
    </w:p>
    <w:p w14:paraId="4A8B9B90" w14:textId="77777777" w:rsidR="00693CD2" w:rsidRPr="00713C13" w:rsidRDefault="00693CD2" w:rsidP="00300CD9">
      <w:pPr>
        <w:ind w:right="95"/>
        <w:rPr>
          <w:sz w:val="20"/>
          <w:lang w:val="en-US"/>
        </w:rPr>
      </w:pPr>
    </w:p>
    <w:p w14:paraId="52F6DBB1" w14:textId="77777777" w:rsidR="00693CD2" w:rsidRPr="00713C13" w:rsidRDefault="00693CD2" w:rsidP="00300CD9">
      <w:pPr>
        <w:ind w:right="95"/>
        <w:rPr>
          <w:sz w:val="20"/>
          <w:lang w:val="en-US"/>
        </w:rPr>
      </w:pPr>
    </w:p>
    <w:p w14:paraId="17BF79A9" w14:textId="77777777" w:rsidR="00693CD2" w:rsidRPr="00713C13" w:rsidRDefault="00693CD2" w:rsidP="00300CD9">
      <w:pPr>
        <w:ind w:right="95"/>
        <w:rPr>
          <w:sz w:val="20"/>
          <w:lang w:val="en-US"/>
        </w:rPr>
      </w:pPr>
    </w:p>
    <w:p w14:paraId="66B57E5C" w14:textId="77777777" w:rsidR="00693CD2" w:rsidRDefault="00693CD2" w:rsidP="00300CD9">
      <w:pPr>
        <w:ind w:right="95"/>
        <w:rPr>
          <w:sz w:val="20"/>
          <w:lang w:val="en-US"/>
        </w:rPr>
      </w:pPr>
    </w:p>
    <w:p w14:paraId="11CBA3D8" w14:textId="77777777" w:rsidR="00693CD2" w:rsidRDefault="00693CD2" w:rsidP="00300CD9">
      <w:pPr>
        <w:ind w:right="95"/>
        <w:rPr>
          <w:sz w:val="20"/>
          <w:lang w:val="en-US"/>
        </w:rPr>
      </w:pPr>
    </w:p>
    <w:p w14:paraId="1955D1D2" w14:textId="77777777" w:rsidR="00693CD2" w:rsidRDefault="00693CD2" w:rsidP="00300CD9">
      <w:pPr>
        <w:ind w:right="95"/>
        <w:rPr>
          <w:sz w:val="20"/>
          <w:lang w:val="en-US"/>
        </w:rPr>
      </w:pPr>
    </w:p>
    <w:p w14:paraId="387F3AC7" w14:textId="77777777" w:rsidR="00693CD2" w:rsidRDefault="00693CD2" w:rsidP="00300CD9">
      <w:pPr>
        <w:ind w:right="95"/>
        <w:rPr>
          <w:sz w:val="20"/>
          <w:lang w:val="en-US"/>
        </w:rPr>
      </w:pPr>
    </w:p>
    <w:p w14:paraId="606BFD87" w14:textId="77777777" w:rsidR="00693CD2" w:rsidRDefault="00693CD2" w:rsidP="00300CD9">
      <w:pPr>
        <w:ind w:right="95"/>
        <w:rPr>
          <w:sz w:val="20"/>
          <w:lang w:val="en-US"/>
        </w:rPr>
      </w:pPr>
    </w:p>
    <w:p w14:paraId="14584F43" w14:textId="77777777" w:rsidR="00693CD2" w:rsidRDefault="00693CD2" w:rsidP="00300CD9">
      <w:pPr>
        <w:ind w:right="95"/>
        <w:rPr>
          <w:sz w:val="20"/>
          <w:lang w:val="en-US"/>
        </w:rPr>
      </w:pPr>
    </w:p>
    <w:p w14:paraId="124AD906" w14:textId="77777777" w:rsidR="00CC5F38" w:rsidRDefault="00CC5F38" w:rsidP="00300CD9">
      <w:pPr>
        <w:ind w:right="95"/>
        <w:rPr>
          <w:sz w:val="20"/>
          <w:lang w:val="en-US"/>
        </w:rPr>
      </w:pPr>
    </w:p>
    <w:p w14:paraId="396BE9A8" w14:textId="77777777" w:rsidR="001105DA" w:rsidRDefault="001105DA" w:rsidP="00300CD9">
      <w:pPr>
        <w:ind w:right="95"/>
        <w:rPr>
          <w:sz w:val="20"/>
          <w:lang w:val="en-US"/>
        </w:rPr>
      </w:pPr>
    </w:p>
    <w:p w14:paraId="341761E4" w14:textId="77777777" w:rsidR="001105DA" w:rsidRDefault="001105DA" w:rsidP="00300CD9">
      <w:pPr>
        <w:ind w:right="95"/>
        <w:rPr>
          <w:sz w:val="20"/>
          <w:lang w:val="en-US"/>
        </w:rPr>
      </w:pPr>
    </w:p>
    <w:p w14:paraId="7EA584F6" w14:textId="77777777" w:rsidR="001105DA" w:rsidRDefault="001105DA" w:rsidP="00300CD9">
      <w:pPr>
        <w:ind w:right="95"/>
        <w:rPr>
          <w:sz w:val="20"/>
          <w:lang w:val="en-US"/>
        </w:rPr>
      </w:pPr>
    </w:p>
    <w:p w14:paraId="0073F911" w14:textId="77777777" w:rsidR="001105DA" w:rsidRDefault="001105DA" w:rsidP="00300CD9">
      <w:pPr>
        <w:ind w:right="95"/>
        <w:rPr>
          <w:sz w:val="20"/>
          <w:lang w:val="en-US"/>
        </w:rPr>
      </w:pPr>
    </w:p>
    <w:p w14:paraId="7354E331" w14:textId="77777777" w:rsidR="001105DA" w:rsidRDefault="001105DA" w:rsidP="00300CD9">
      <w:pPr>
        <w:ind w:right="95"/>
        <w:rPr>
          <w:sz w:val="20"/>
          <w:lang w:val="en-US"/>
        </w:rPr>
      </w:pPr>
    </w:p>
    <w:p w14:paraId="0CA72C26" w14:textId="77777777" w:rsidR="001105DA" w:rsidRDefault="001105DA" w:rsidP="00300CD9">
      <w:pPr>
        <w:ind w:right="95"/>
        <w:rPr>
          <w:sz w:val="20"/>
          <w:lang w:val="en-US"/>
        </w:rPr>
      </w:pPr>
    </w:p>
    <w:p w14:paraId="3E7299BB" w14:textId="77777777" w:rsidR="00693CD2" w:rsidRPr="00020E66" w:rsidRDefault="00693CD2" w:rsidP="00300CD9">
      <w:pPr>
        <w:ind w:right="95"/>
        <w:rPr>
          <w:sz w:val="20"/>
          <w:lang w:val="en-US"/>
        </w:rPr>
      </w:pPr>
    </w:p>
    <w:p w14:paraId="3D08572F" w14:textId="3274C529" w:rsidR="00966718" w:rsidRPr="000D15FC" w:rsidRDefault="00966718" w:rsidP="00966718">
      <w:pPr>
        <w:pStyle w:val="BodyText"/>
        <w:jc w:val="center"/>
        <w:rPr>
          <w:rFonts w:asciiTheme="minorHAnsi" w:hAnsiTheme="minorHAnsi"/>
          <w:color w:val="2F5496" w:themeColor="accent5" w:themeShade="BF"/>
          <w:sz w:val="28"/>
          <w:szCs w:val="28"/>
        </w:rPr>
      </w:pPr>
      <w:r w:rsidRPr="000D15FC">
        <w:rPr>
          <w:rFonts w:asciiTheme="minorHAnsi" w:hAnsiTheme="minorHAnsi"/>
          <w:color w:val="2F5496" w:themeColor="accent5" w:themeShade="BF"/>
          <w:sz w:val="28"/>
          <w:szCs w:val="28"/>
        </w:rPr>
        <w:t>PHYSICAL EDUCATION INFORMATION</w:t>
      </w:r>
    </w:p>
    <w:p w14:paraId="52B233C0" w14:textId="77777777" w:rsidR="00966718" w:rsidRPr="00653B79" w:rsidRDefault="00966718" w:rsidP="00653B79">
      <w:pPr>
        <w:pStyle w:val="BodyText"/>
        <w:ind w:right="95"/>
        <w:rPr>
          <w:rFonts w:asciiTheme="minorHAnsi" w:hAnsiTheme="minorHAnsi"/>
          <w:iCs/>
          <w:sz w:val="22"/>
          <w:szCs w:val="22"/>
        </w:rPr>
      </w:pPr>
    </w:p>
    <w:p w14:paraId="19783BB9" w14:textId="40848912" w:rsidR="008A52A5" w:rsidRDefault="00966718" w:rsidP="00717CBC">
      <w:pPr>
        <w:pStyle w:val="BodyText"/>
        <w:ind w:right="95"/>
        <w:jc w:val="both"/>
        <w:rPr>
          <w:rFonts w:asciiTheme="minorHAnsi" w:hAnsiTheme="minorHAnsi"/>
          <w:sz w:val="20"/>
        </w:rPr>
      </w:pPr>
      <w:r>
        <w:rPr>
          <w:rFonts w:asciiTheme="minorHAnsi" w:hAnsiTheme="minorHAnsi"/>
          <w:sz w:val="20"/>
        </w:rPr>
        <w:t xml:space="preserve">Physical Education </w:t>
      </w:r>
      <w:r w:rsidR="009B60F3">
        <w:rPr>
          <w:rFonts w:asciiTheme="minorHAnsi" w:hAnsiTheme="minorHAnsi"/>
          <w:sz w:val="20"/>
        </w:rPr>
        <w:t>is</w:t>
      </w:r>
      <w:r>
        <w:rPr>
          <w:rFonts w:asciiTheme="minorHAnsi" w:hAnsiTheme="minorHAnsi"/>
          <w:sz w:val="20"/>
        </w:rPr>
        <w:t xml:space="preserve"> c</w:t>
      </w:r>
      <w:r w:rsidRPr="00966718">
        <w:rPr>
          <w:rFonts w:asciiTheme="minorHAnsi" w:hAnsiTheme="minorHAnsi"/>
          <w:sz w:val="20"/>
        </w:rPr>
        <w:t xml:space="preserve">ompulsory at </w:t>
      </w:r>
      <w:r>
        <w:rPr>
          <w:rFonts w:asciiTheme="minorHAnsi" w:hAnsiTheme="minorHAnsi"/>
          <w:sz w:val="20"/>
        </w:rPr>
        <w:t xml:space="preserve">the </w:t>
      </w:r>
      <w:r w:rsidR="00E76B61" w:rsidRPr="00E76B61">
        <w:rPr>
          <w:rFonts w:asciiTheme="minorHAnsi" w:hAnsiTheme="minorHAnsi"/>
          <w:sz w:val="20"/>
        </w:rPr>
        <w:t>Reigate Grammar School</w:t>
      </w:r>
      <w:r w:rsidR="00D328BF">
        <w:rPr>
          <w:rFonts w:asciiTheme="minorHAnsi" w:hAnsiTheme="minorHAnsi"/>
          <w:sz w:val="20"/>
        </w:rPr>
        <w:t xml:space="preserve"> from Nursery</w:t>
      </w:r>
      <w:r w:rsidR="008A52A5">
        <w:rPr>
          <w:rFonts w:asciiTheme="minorHAnsi" w:hAnsiTheme="minorHAnsi"/>
          <w:sz w:val="20"/>
        </w:rPr>
        <w:t xml:space="preserve"> to Y</w:t>
      </w:r>
      <w:r w:rsidR="00D328BF">
        <w:rPr>
          <w:rFonts w:asciiTheme="minorHAnsi" w:hAnsiTheme="minorHAnsi"/>
          <w:sz w:val="20"/>
        </w:rPr>
        <w:t>ear 9</w:t>
      </w:r>
      <w:r w:rsidRPr="00966718">
        <w:rPr>
          <w:rFonts w:asciiTheme="minorHAnsi" w:hAnsiTheme="minorHAnsi"/>
          <w:sz w:val="20"/>
        </w:rPr>
        <w:t xml:space="preserve">. </w:t>
      </w:r>
      <w:r w:rsidR="008A52A5">
        <w:rPr>
          <w:rFonts w:asciiTheme="minorHAnsi" w:hAnsiTheme="minorHAnsi"/>
          <w:sz w:val="20"/>
        </w:rPr>
        <w:t xml:space="preserve"> </w:t>
      </w:r>
      <w:r w:rsidRPr="00966718">
        <w:rPr>
          <w:rFonts w:asciiTheme="minorHAnsi" w:hAnsiTheme="minorHAnsi"/>
          <w:sz w:val="20"/>
        </w:rPr>
        <w:t>These classes are mandatory within the</w:t>
      </w:r>
      <w:r w:rsidR="00717CBC">
        <w:rPr>
          <w:rFonts w:asciiTheme="minorHAnsi" w:hAnsiTheme="minorHAnsi"/>
          <w:sz w:val="20"/>
        </w:rPr>
        <w:t xml:space="preserve"> British</w:t>
      </w:r>
      <w:r w:rsidRPr="00966718">
        <w:rPr>
          <w:rFonts w:asciiTheme="minorHAnsi" w:hAnsiTheme="minorHAnsi"/>
          <w:sz w:val="20"/>
        </w:rPr>
        <w:t xml:space="preserve"> Curriculum, which the </w:t>
      </w:r>
      <w:r w:rsidR="009B60F3" w:rsidRPr="00966718">
        <w:rPr>
          <w:rFonts w:asciiTheme="minorHAnsi" w:hAnsiTheme="minorHAnsi"/>
          <w:sz w:val="20"/>
        </w:rPr>
        <w:t>school</w:t>
      </w:r>
      <w:r w:rsidRPr="00966718">
        <w:rPr>
          <w:rFonts w:asciiTheme="minorHAnsi" w:hAnsiTheme="minorHAnsi"/>
          <w:sz w:val="20"/>
        </w:rPr>
        <w:t xml:space="preserve"> is accredited to</w:t>
      </w:r>
      <w:r w:rsidR="008A52A5">
        <w:rPr>
          <w:rFonts w:asciiTheme="minorHAnsi" w:hAnsiTheme="minorHAnsi"/>
          <w:sz w:val="20"/>
        </w:rPr>
        <w:t xml:space="preserve"> deliver, and</w:t>
      </w:r>
      <w:r w:rsidRPr="00966718">
        <w:rPr>
          <w:rFonts w:asciiTheme="minorHAnsi" w:hAnsiTheme="minorHAnsi"/>
          <w:sz w:val="20"/>
        </w:rPr>
        <w:t xml:space="preserve"> form an i</w:t>
      </w:r>
      <w:r w:rsidR="008A52A5">
        <w:rPr>
          <w:rFonts w:asciiTheme="minorHAnsi" w:hAnsiTheme="minorHAnsi"/>
          <w:sz w:val="20"/>
        </w:rPr>
        <w:t xml:space="preserve">ntegral part of that programme.  </w:t>
      </w:r>
      <w:r w:rsidRPr="00966718">
        <w:rPr>
          <w:rFonts w:asciiTheme="minorHAnsi" w:hAnsiTheme="minorHAnsi"/>
          <w:sz w:val="20"/>
        </w:rPr>
        <w:t>H</w:t>
      </w:r>
      <w:r w:rsidR="008A52A5">
        <w:rPr>
          <w:rFonts w:asciiTheme="minorHAnsi" w:hAnsiTheme="minorHAnsi"/>
          <w:sz w:val="20"/>
        </w:rPr>
        <w:t>owever, Physical Education and s</w:t>
      </w:r>
      <w:r w:rsidRPr="00966718">
        <w:rPr>
          <w:rFonts w:asciiTheme="minorHAnsi" w:hAnsiTheme="minorHAnsi"/>
          <w:sz w:val="20"/>
        </w:rPr>
        <w:t>wimming classes are optiona</w:t>
      </w:r>
      <w:r w:rsidR="008A52A5">
        <w:rPr>
          <w:rFonts w:asciiTheme="minorHAnsi" w:hAnsiTheme="minorHAnsi"/>
          <w:sz w:val="20"/>
        </w:rPr>
        <w:t>l unde</w:t>
      </w:r>
      <w:r w:rsidR="00D328BF">
        <w:rPr>
          <w:rFonts w:asciiTheme="minorHAnsi" w:hAnsiTheme="minorHAnsi"/>
          <w:sz w:val="20"/>
        </w:rPr>
        <w:t>r the IGCSE programme in Years 10 &amp; 11</w:t>
      </w:r>
      <w:r w:rsidR="008A52A5">
        <w:rPr>
          <w:rFonts w:asciiTheme="minorHAnsi" w:hAnsiTheme="minorHAnsi"/>
          <w:sz w:val="20"/>
        </w:rPr>
        <w:t xml:space="preserve">.  </w:t>
      </w:r>
    </w:p>
    <w:p w14:paraId="3497DC0F" w14:textId="77777777" w:rsidR="008A52A5" w:rsidRDefault="008A52A5" w:rsidP="008A52A5">
      <w:pPr>
        <w:pStyle w:val="BodyText"/>
        <w:ind w:right="95"/>
        <w:jc w:val="both"/>
        <w:rPr>
          <w:rFonts w:asciiTheme="minorHAnsi" w:hAnsiTheme="minorHAnsi"/>
          <w:sz w:val="20"/>
        </w:rPr>
      </w:pPr>
    </w:p>
    <w:p w14:paraId="40E1F99A" w14:textId="75259A45" w:rsidR="00966718" w:rsidRPr="00966718" w:rsidRDefault="00966718" w:rsidP="008A52A5">
      <w:pPr>
        <w:pStyle w:val="BodyText"/>
        <w:ind w:right="95"/>
        <w:jc w:val="both"/>
        <w:rPr>
          <w:rFonts w:asciiTheme="minorHAnsi" w:hAnsiTheme="minorHAnsi"/>
          <w:sz w:val="20"/>
        </w:rPr>
      </w:pPr>
      <w:r w:rsidRPr="00966718">
        <w:rPr>
          <w:rFonts w:asciiTheme="minorHAnsi" w:hAnsiTheme="minorHAnsi"/>
          <w:sz w:val="20"/>
        </w:rPr>
        <w:t xml:space="preserve">Please be </w:t>
      </w:r>
      <w:r w:rsidRPr="00717CBC">
        <w:rPr>
          <w:rFonts w:asciiTheme="minorHAnsi" w:hAnsiTheme="minorHAnsi"/>
          <w:sz w:val="20"/>
        </w:rPr>
        <w:t>aware that clas</w:t>
      </w:r>
      <w:r w:rsidR="008A52A5" w:rsidRPr="00717CBC">
        <w:rPr>
          <w:rFonts w:asciiTheme="minorHAnsi" w:hAnsiTheme="minorHAnsi"/>
          <w:sz w:val="20"/>
        </w:rPr>
        <w:t xml:space="preserve">ses are not separated </w:t>
      </w:r>
      <w:r w:rsidR="008A52A5">
        <w:rPr>
          <w:rFonts w:asciiTheme="minorHAnsi" w:hAnsiTheme="minorHAnsi"/>
          <w:sz w:val="20"/>
        </w:rPr>
        <w:t>by gender</w:t>
      </w:r>
      <w:r w:rsidR="00717CBC">
        <w:rPr>
          <w:rFonts w:asciiTheme="minorHAnsi" w:hAnsiTheme="minorHAnsi"/>
          <w:sz w:val="20"/>
        </w:rPr>
        <w:t xml:space="preserve"> until Year </w:t>
      </w:r>
      <w:r w:rsidR="009B60F3">
        <w:rPr>
          <w:rFonts w:asciiTheme="minorHAnsi" w:hAnsiTheme="minorHAnsi"/>
          <w:sz w:val="20"/>
        </w:rPr>
        <w:t>8</w:t>
      </w:r>
      <w:r w:rsidRPr="00966718">
        <w:rPr>
          <w:rFonts w:asciiTheme="minorHAnsi" w:hAnsiTheme="minorHAnsi"/>
          <w:sz w:val="20"/>
        </w:rPr>
        <w:t xml:space="preserve"> and students are not permitted to refrain from participating in lessons unless a medical certificate can be provided to the Physical Education staff.</w:t>
      </w:r>
    </w:p>
    <w:p w14:paraId="38314DBB" w14:textId="77777777" w:rsidR="008A52A5" w:rsidRDefault="008A52A5" w:rsidP="00966718">
      <w:pPr>
        <w:pStyle w:val="BodyText"/>
        <w:ind w:right="95"/>
        <w:jc w:val="both"/>
        <w:rPr>
          <w:rFonts w:asciiTheme="minorHAnsi" w:hAnsiTheme="minorHAnsi"/>
          <w:sz w:val="20"/>
        </w:rPr>
      </w:pPr>
    </w:p>
    <w:p w14:paraId="567FCF08" w14:textId="754A1892" w:rsidR="00966718" w:rsidRPr="00966718" w:rsidRDefault="00966718" w:rsidP="00966718">
      <w:pPr>
        <w:pStyle w:val="BodyText"/>
        <w:ind w:right="95"/>
        <w:jc w:val="both"/>
        <w:rPr>
          <w:rFonts w:asciiTheme="minorHAnsi" w:hAnsiTheme="minorHAnsi"/>
          <w:sz w:val="20"/>
        </w:rPr>
      </w:pPr>
      <w:r w:rsidRPr="00966718">
        <w:rPr>
          <w:rFonts w:asciiTheme="minorHAnsi" w:hAnsiTheme="minorHAnsi"/>
          <w:sz w:val="20"/>
        </w:rPr>
        <w:t xml:space="preserve">Please refer to the </w:t>
      </w:r>
      <w:r w:rsidR="00137C6F">
        <w:rPr>
          <w:rFonts w:asciiTheme="minorHAnsi" w:hAnsiTheme="minorHAnsi"/>
          <w:sz w:val="20"/>
        </w:rPr>
        <w:t>Reigate Grammar School</w:t>
      </w:r>
      <w:r w:rsidRPr="00966718">
        <w:rPr>
          <w:rFonts w:asciiTheme="minorHAnsi" w:hAnsiTheme="minorHAnsi"/>
          <w:sz w:val="20"/>
        </w:rPr>
        <w:t xml:space="preserve"> Dress code for appropriate sports and swimming attire.</w:t>
      </w:r>
    </w:p>
    <w:p w14:paraId="0036466B" w14:textId="77777777" w:rsidR="00966718" w:rsidRPr="008359B1" w:rsidRDefault="00966718" w:rsidP="00966718">
      <w:pPr>
        <w:pStyle w:val="BodyText"/>
        <w:ind w:right="95"/>
        <w:rPr>
          <w:rFonts w:asciiTheme="minorHAnsi" w:hAnsiTheme="minorHAnsi"/>
          <w:sz w:val="22"/>
          <w:szCs w:val="22"/>
        </w:rPr>
      </w:pPr>
    </w:p>
    <w:p w14:paraId="60563D37" w14:textId="77777777" w:rsidR="00966718" w:rsidRPr="000D15FC" w:rsidRDefault="00966718" w:rsidP="00966718">
      <w:pPr>
        <w:pStyle w:val="Heading1"/>
        <w:ind w:right="446"/>
        <w:rPr>
          <w:b w:val="0"/>
          <w:bCs/>
          <w:sz w:val="28"/>
          <w:szCs w:val="28"/>
        </w:rPr>
      </w:pPr>
      <w:r w:rsidRPr="000D15FC">
        <w:rPr>
          <w:b w:val="0"/>
          <w:bCs/>
          <w:sz w:val="28"/>
          <w:szCs w:val="28"/>
        </w:rPr>
        <w:t>CONSENT TO PE CONDITIONS AND MEDICAL TREATMENT</w:t>
      </w:r>
    </w:p>
    <w:p w14:paraId="67774204" w14:textId="77777777" w:rsidR="00966718" w:rsidRPr="008359B1" w:rsidRDefault="00966718" w:rsidP="00966718"/>
    <w:p w14:paraId="652C87E4" w14:textId="77777777" w:rsidR="00966718" w:rsidRPr="008359B1" w:rsidRDefault="00966718" w:rsidP="00966718">
      <w:pPr>
        <w:pStyle w:val="Heading4"/>
        <w:ind w:right="95"/>
        <w:rPr>
          <w:b/>
          <w:color w:val="auto"/>
          <w:sz w:val="22"/>
          <w:szCs w:val="22"/>
        </w:rPr>
      </w:pPr>
      <w:r w:rsidRPr="008359B1">
        <w:rPr>
          <w:color w:val="auto"/>
          <w:sz w:val="22"/>
          <w:szCs w:val="22"/>
        </w:rPr>
        <w:t>As Parent/Guardian of ____________________________________</w:t>
      </w:r>
    </w:p>
    <w:p w14:paraId="78661A01" w14:textId="77777777" w:rsidR="00966718" w:rsidRPr="008359B1" w:rsidRDefault="00966718" w:rsidP="00966718">
      <w:pPr>
        <w:rPr>
          <w:szCs w:val="22"/>
        </w:rPr>
      </w:pPr>
    </w:p>
    <w:p w14:paraId="000092F3" w14:textId="77777777" w:rsidR="00966718" w:rsidRPr="008359B1" w:rsidRDefault="00966718" w:rsidP="00966718">
      <w:pPr>
        <w:pStyle w:val="BodyText"/>
        <w:ind w:right="95"/>
        <w:jc w:val="both"/>
        <w:rPr>
          <w:rFonts w:asciiTheme="minorHAnsi" w:hAnsiTheme="minorHAnsi"/>
          <w:sz w:val="22"/>
          <w:szCs w:val="22"/>
        </w:rPr>
      </w:pPr>
      <w:r w:rsidRPr="008359B1">
        <w:rPr>
          <w:rFonts w:asciiTheme="minorHAnsi" w:hAnsiTheme="minorHAnsi"/>
          <w:sz w:val="22"/>
          <w:szCs w:val="22"/>
        </w:rPr>
        <w:t>I authorise the Teachers and Instructors to obtain initial treatment from the school clinic by a qualified school nurse and if need be, at a local clinic/hospital should an accident occur. I agree to pay all medical expenses incurred on behalf of the above student.</w:t>
      </w:r>
    </w:p>
    <w:p w14:paraId="31122E0C" w14:textId="77777777" w:rsidR="00966718" w:rsidRPr="008359B1" w:rsidRDefault="00966718" w:rsidP="00966718">
      <w:pPr>
        <w:pStyle w:val="BodyText"/>
        <w:ind w:right="95"/>
        <w:rPr>
          <w:rFonts w:asciiTheme="minorHAnsi" w:hAnsiTheme="minorHAnsi"/>
          <w:sz w:val="22"/>
          <w:szCs w:val="22"/>
        </w:rPr>
      </w:pPr>
    </w:p>
    <w:p w14:paraId="217D5DED" w14:textId="02EBFC27" w:rsidR="00966718" w:rsidRPr="008A52A5" w:rsidRDefault="00966718" w:rsidP="00966718">
      <w:pPr>
        <w:pStyle w:val="BodyText"/>
        <w:ind w:right="95"/>
        <w:rPr>
          <w:rFonts w:asciiTheme="minorHAnsi" w:hAnsiTheme="minorHAnsi"/>
          <w:b/>
          <w:bCs/>
          <w:sz w:val="22"/>
          <w:szCs w:val="22"/>
        </w:rPr>
      </w:pPr>
      <w:r w:rsidRPr="008A52A5">
        <w:rPr>
          <w:rFonts w:asciiTheme="minorHAnsi" w:hAnsiTheme="minorHAnsi"/>
          <w:b/>
          <w:bCs/>
          <w:sz w:val="22"/>
          <w:szCs w:val="22"/>
        </w:rPr>
        <w:t xml:space="preserve">I agree to the </w:t>
      </w:r>
      <w:r w:rsidR="007306E9">
        <w:rPr>
          <w:rFonts w:asciiTheme="minorHAnsi" w:hAnsiTheme="minorHAnsi"/>
          <w:b/>
          <w:bCs/>
          <w:sz w:val="22"/>
          <w:szCs w:val="22"/>
        </w:rPr>
        <w:t>d</w:t>
      </w:r>
      <w:r w:rsidRPr="008A52A5">
        <w:rPr>
          <w:rFonts w:asciiTheme="minorHAnsi" w:hAnsiTheme="minorHAnsi"/>
          <w:b/>
          <w:bCs/>
          <w:sz w:val="22"/>
          <w:szCs w:val="22"/>
        </w:rPr>
        <w:t xml:space="preserve">iscipline and </w:t>
      </w:r>
      <w:r w:rsidR="007306E9">
        <w:rPr>
          <w:rFonts w:asciiTheme="minorHAnsi" w:hAnsiTheme="minorHAnsi"/>
          <w:b/>
          <w:bCs/>
          <w:sz w:val="22"/>
          <w:szCs w:val="22"/>
        </w:rPr>
        <w:t>d</w:t>
      </w:r>
      <w:r w:rsidRPr="008A52A5">
        <w:rPr>
          <w:rFonts w:asciiTheme="minorHAnsi" w:hAnsiTheme="minorHAnsi"/>
          <w:b/>
          <w:bCs/>
          <w:sz w:val="22"/>
          <w:szCs w:val="22"/>
        </w:rPr>
        <w:t>ress Code ou</w:t>
      </w:r>
      <w:r w:rsidR="008A52A5">
        <w:rPr>
          <w:rFonts w:asciiTheme="minorHAnsi" w:hAnsiTheme="minorHAnsi"/>
          <w:b/>
          <w:bCs/>
          <w:sz w:val="22"/>
          <w:szCs w:val="22"/>
        </w:rPr>
        <w:t>tlined in the School Prospectus</w:t>
      </w:r>
    </w:p>
    <w:p w14:paraId="61890D03" w14:textId="77777777" w:rsidR="00966718" w:rsidRPr="008359B1" w:rsidRDefault="00966718" w:rsidP="00966718">
      <w:pPr>
        <w:rPr>
          <w:szCs w:val="22"/>
        </w:rPr>
      </w:pPr>
    </w:p>
    <w:p w14:paraId="61C5039B" w14:textId="7F7FFD39" w:rsidR="00966718" w:rsidRPr="008359B1" w:rsidRDefault="00966718" w:rsidP="00966718">
      <w:pPr>
        <w:ind w:right="95"/>
        <w:rPr>
          <w:szCs w:val="22"/>
          <w:lang w:val="en-US"/>
        </w:rPr>
      </w:pPr>
      <w:r w:rsidRPr="008359B1">
        <w:rPr>
          <w:szCs w:val="22"/>
        </w:rPr>
        <w:t>Name</w:t>
      </w:r>
      <w:r w:rsidRPr="008359B1">
        <w:rPr>
          <w:szCs w:val="22"/>
          <w:lang w:val="en-US"/>
        </w:rPr>
        <w:t xml:space="preserve"> of Parent (Guardian): _______________________________</w:t>
      </w:r>
      <w:r w:rsidR="00137C6F">
        <w:rPr>
          <w:szCs w:val="22"/>
          <w:lang w:val="en-US"/>
        </w:rPr>
        <w:t>_________________</w:t>
      </w:r>
      <w:r w:rsidRPr="008359B1">
        <w:rPr>
          <w:szCs w:val="22"/>
          <w:lang w:val="en-US"/>
        </w:rPr>
        <w:t>____</w:t>
      </w:r>
    </w:p>
    <w:p w14:paraId="5E283124" w14:textId="77777777" w:rsidR="00966718" w:rsidRPr="008359B1" w:rsidRDefault="00966718" w:rsidP="00966718">
      <w:pPr>
        <w:ind w:right="95"/>
        <w:rPr>
          <w:szCs w:val="22"/>
          <w:lang w:val="en-US"/>
        </w:rPr>
      </w:pPr>
    </w:p>
    <w:p w14:paraId="46F21821" w14:textId="77777777" w:rsidR="00966718" w:rsidRPr="008359B1" w:rsidRDefault="00966718" w:rsidP="00966718">
      <w:pPr>
        <w:ind w:right="95"/>
        <w:rPr>
          <w:szCs w:val="22"/>
          <w:lang w:val="en-US"/>
        </w:rPr>
      </w:pPr>
      <w:r w:rsidRPr="008359B1">
        <w:rPr>
          <w:szCs w:val="22"/>
          <w:lang w:val="en-US"/>
        </w:rPr>
        <w:t>Signature: _____________________________________       Date: _____________________</w:t>
      </w:r>
    </w:p>
    <w:p w14:paraId="6ED6D390" w14:textId="77777777" w:rsidR="00966718" w:rsidRDefault="00966718">
      <w:pPr>
        <w:spacing w:after="160" w:line="259" w:lineRule="auto"/>
        <w:rPr>
          <w:color w:val="2F5496" w:themeColor="accent5" w:themeShade="BF"/>
          <w:sz w:val="32"/>
          <w:szCs w:val="32"/>
          <w:u w:val="single"/>
        </w:rPr>
      </w:pPr>
    </w:p>
    <w:p w14:paraId="4B1C4C7B" w14:textId="66218F23" w:rsidR="007F2FE8" w:rsidRPr="007306E9" w:rsidRDefault="00B520AE" w:rsidP="007F2FE8">
      <w:pPr>
        <w:pStyle w:val="Heading3"/>
        <w:jc w:val="center"/>
        <w:rPr>
          <w:sz w:val="28"/>
          <w:szCs w:val="28"/>
        </w:rPr>
      </w:pPr>
      <w:r>
        <w:rPr>
          <w:sz w:val="28"/>
          <w:szCs w:val="28"/>
        </w:rPr>
        <w:t>EARLY YEARS AND SPECIAL NEEDS TOILET TRAINING</w:t>
      </w:r>
    </w:p>
    <w:p w14:paraId="17AEEBCB" w14:textId="77777777" w:rsidR="007F2FE8" w:rsidRPr="00371C65" w:rsidRDefault="007F2FE8" w:rsidP="007F2FE8">
      <w:pPr>
        <w:keepNext/>
        <w:keepLines/>
        <w:spacing w:before="40"/>
        <w:outlineLvl w:val="2"/>
        <w:rPr>
          <w:rFonts w:eastAsiaTheme="majorEastAsia" w:cstheme="majorBidi"/>
          <w:color w:val="23408F"/>
          <w:sz w:val="32"/>
          <w:szCs w:val="32"/>
          <w:u w:val="single"/>
        </w:rPr>
      </w:pPr>
    </w:p>
    <w:p w14:paraId="2C988DCF"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We unfortunately do not accept any child into our school who are not toilet trained.</w:t>
      </w:r>
    </w:p>
    <w:p w14:paraId="7385077A" w14:textId="77777777" w:rsidR="007F2FE8" w:rsidRPr="007F2FE8" w:rsidRDefault="007F2FE8" w:rsidP="007F2FE8">
      <w:pPr>
        <w:shd w:val="clear" w:color="auto" w:fill="FFFFFF"/>
        <w:jc w:val="both"/>
        <w:rPr>
          <w:rFonts w:cs="Arial"/>
          <w:color w:val="222222"/>
          <w:sz w:val="20"/>
          <w:lang w:eastAsia="en-GB"/>
        </w:rPr>
      </w:pPr>
    </w:p>
    <w:p w14:paraId="517CC5E3" w14:textId="77777777" w:rsidR="007F2FE8" w:rsidRPr="007F2FE8" w:rsidRDefault="007F2FE8" w:rsidP="007F2FE8">
      <w:pPr>
        <w:shd w:val="clear" w:color="auto" w:fill="FFFFFF"/>
        <w:jc w:val="both"/>
        <w:rPr>
          <w:rFonts w:cs="Arial"/>
          <w:b/>
          <w:bCs/>
          <w:color w:val="222222"/>
          <w:sz w:val="20"/>
          <w:lang w:eastAsia="en-GB"/>
        </w:rPr>
      </w:pPr>
      <w:r w:rsidRPr="007F2FE8">
        <w:rPr>
          <w:rFonts w:cs="Arial"/>
          <w:b/>
          <w:bCs/>
          <w:color w:val="222222"/>
          <w:sz w:val="20"/>
          <w:lang w:eastAsia="en-GB"/>
        </w:rPr>
        <w:t>A toilet-trained child is a child who can do the following:</w:t>
      </w:r>
    </w:p>
    <w:p w14:paraId="3AC064F7" w14:textId="77777777" w:rsidR="007F2FE8" w:rsidRPr="007F2FE8" w:rsidRDefault="007F2FE8" w:rsidP="007F2FE8">
      <w:pPr>
        <w:shd w:val="clear" w:color="auto" w:fill="FFFFFF"/>
        <w:jc w:val="both"/>
        <w:rPr>
          <w:rFonts w:cs="Arial"/>
          <w:color w:val="222222"/>
          <w:sz w:val="20"/>
          <w:lang w:eastAsia="en-GB"/>
        </w:rPr>
      </w:pPr>
    </w:p>
    <w:p w14:paraId="01EE26DC"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1) Be able to TELL the adult they must go to the bathroom BEFORE they must go.</w:t>
      </w:r>
    </w:p>
    <w:p w14:paraId="28557235"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 xml:space="preserve">2) </w:t>
      </w:r>
      <w:r w:rsidRPr="007F2FE8">
        <w:rPr>
          <w:rFonts w:cs="Arial"/>
          <w:color w:val="222222"/>
          <w:sz w:val="20"/>
          <w:shd w:val="clear" w:color="auto" w:fill="FFFFFF"/>
        </w:rPr>
        <w:t>Attempt to</w:t>
      </w:r>
      <w:r w:rsidRPr="007F2FE8">
        <w:rPr>
          <w:rFonts w:cs="Arial"/>
          <w:color w:val="222222"/>
          <w:sz w:val="20"/>
          <w:lang w:eastAsia="en-GB"/>
        </w:rPr>
        <w:t xml:space="preserve"> pull down their underwear and pants and get them back up.</w:t>
      </w:r>
    </w:p>
    <w:p w14:paraId="710B1C24"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3) Be able to wipe themselves after using the toilet.</w:t>
      </w:r>
    </w:p>
    <w:p w14:paraId="52438D75"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4) Be able to get off the toilet by themselves.</w:t>
      </w:r>
    </w:p>
    <w:p w14:paraId="0496AF6D"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5) Attempts to wash and dry their hands.</w:t>
      </w:r>
    </w:p>
    <w:p w14:paraId="23D4ADFC" w14:textId="77777777" w:rsidR="007F2FE8" w:rsidRPr="007F2FE8" w:rsidRDefault="007F2FE8" w:rsidP="007F2FE8">
      <w:pPr>
        <w:shd w:val="clear" w:color="auto" w:fill="FFFFFF"/>
        <w:jc w:val="both"/>
        <w:rPr>
          <w:rFonts w:cs="Arial"/>
          <w:color w:val="222222"/>
          <w:sz w:val="20"/>
          <w:lang w:eastAsia="en-GB"/>
        </w:rPr>
      </w:pPr>
      <w:r w:rsidRPr="007F2FE8">
        <w:rPr>
          <w:rFonts w:cs="Arial"/>
          <w:color w:val="222222"/>
          <w:sz w:val="20"/>
          <w:lang w:eastAsia="en-GB"/>
        </w:rPr>
        <w:t>7) Be able to postpone going if they must wait for someone who is in the bathroom or if we are outside and away from the class.</w:t>
      </w:r>
    </w:p>
    <w:p w14:paraId="312357AB" w14:textId="77777777" w:rsidR="007F2FE8" w:rsidRPr="007F2FE8" w:rsidRDefault="007F2FE8" w:rsidP="007F2FE8">
      <w:pPr>
        <w:jc w:val="both"/>
        <w:rPr>
          <w:sz w:val="20"/>
        </w:rPr>
      </w:pPr>
    </w:p>
    <w:p w14:paraId="67EE951D" w14:textId="19C609F1" w:rsidR="007F2FE8" w:rsidRDefault="007F2FE8" w:rsidP="007F2FE8">
      <w:pPr>
        <w:jc w:val="both"/>
        <w:rPr>
          <w:sz w:val="20"/>
        </w:rPr>
      </w:pPr>
      <w:r w:rsidRPr="007F2FE8">
        <w:rPr>
          <w:sz w:val="20"/>
        </w:rPr>
        <w:t xml:space="preserve">Please </w:t>
      </w:r>
      <w:r>
        <w:rPr>
          <w:sz w:val="20"/>
        </w:rPr>
        <w:t xml:space="preserve">sign to </w:t>
      </w:r>
      <w:r w:rsidRPr="000D15FC">
        <w:rPr>
          <w:b/>
          <w:bCs/>
          <w:sz w:val="20"/>
        </w:rPr>
        <w:t>confirm your child is fully</w:t>
      </w:r>
      <w:r>
        <w:rPr>
          <w:sz w:val="20"/>
        </w:rPr>
        <w:t xml:space="preserve"> toilet trained. </w:t>
      </w:r>
    </w:p>
    <w:p w14:paraId="64D4C67C" w14:textId="77777777" w:rsidR="007F2FE8" w:rsidRPr="007F2FE8" w:rsidRDefault="007F2FE8" w:rsidP="007F2FE8">
      <w:pPr>
        <w:jc w:val="both"/>
        <w:rPr>
          <w:sz w:val="20"/>
        </w:rPr>
      </w:pPr>
    </w:p>
    <w:p w14:paraId="2B30DD3C" w14:textId="0009D675" w:rsidR="007F2FE8" w:rsidRPr="007F2FE8" w:rsidRDefault="007F2FE8" w:rsidP="007F2FE8">
      <w:pPr>
        <w:pStyle w:val="Subtitle"/>
        <w:jc w:val="left"/>
        <w:rPr>
          <w:b w:val="0"/>
          <w:sz w:val="20"/>
        </w:rPr>
      </w:pPr>
      <w:r w:rsidRPr="007F2FE8">
        <w:rPr>
          <w:bCs/>
          <w:sz w:val="20"/>
        </w:rPr>
        <w:t>Parent Signature</w:t>
      </w:r>
      <w:r w:rsidRPr="007F2FE8">
        <w:rPr>
          <w:b w:val="0"/>
          <w:sz w:val="20"/>
        </w:rPr>
        <w:t>: ______________________</w:t>
      </w:r>
    </w:p>
    <w:p w14:paraId="17ECC5CF" w14:textId="77777777" w:rsidR="0077042A" w:rsidRDefault="0077042A">
      <w:pPr>
        <w:spacing w:after="160" w:line="259" w:lineRule="auto"/>
        <w:rPr>
          <w:color w:val="2F5496" w:themeColor="accent5" w:themeShade="BF"/>
          <w:sz w:val="32"/>
          <w:szCs w:val="32"/>
          <w:u w:val="single"/>
        </w:rPr>
      </w:pPr>
    </w:p>
    <w:p w14:paraId="50DCC644" w14:textId="77777777" w:rsidR="002335E3" w:rsidRDefault="002335E3">
      <w:pPr>
        <w:spacing w:after="160" w:line="259" w:lineRule="auto"/>
        <w:rPr>
          <w:color w:val="2F5496" w:themeColor="accent5" w:themeShade="BF"/>
          <w:sz w:val="32"/>
          <w:szCs w:val="32"/>
          <w:u w:val="single"/>
        </w:rPr>
      </w:pPr>
    </w:p>
    <w:p w14:paraId="60D8F052" w14:textId="77777777" w:rsidR="00E77E4F" w:rsidRDefault="00E77E4F">
      <w:pPr>
        <w:spacing w:after="160" w:line="259" w:lineRule="auto"/>
        <w:rPr>
          <w:color w:val="2F5496" w:themeColor="accent5" w:themeShade="BF"/>
          <w:sz w:val="32"/>
          <w:szCs w:val="32"/>
          <w:u w:val="single"/>
        </w:rPr>
      </w:pPr>
    </w:p>
    <w:p w14:paraId="74615D9C" w14:textId="77777777" w:rsidR="00E77E4F" w:rsidRDefault="00E77E4F">
      <w:pPr>
        <w:spacing w:after="160" w:line="259" w:lineRule="auto"/>
        <w:rPr>
          <w:color w:val="2F5496" w:themeColor="accent5" w:themeShade="BF"/>
          <w:sz w:val="32"/>
          <w:szCs w:val="32"/>
          <w:u w:val="single"/>
        </w:rPr>
      </w:pPr>
    </w:p>
    <w:p w14:paraId="427F203E" w14:textId="69FD3875" w:rsidR="00794A4A" w:rsidRPr="00422D1B" w:rsidRDefault="00794A4A" w:rsidP="00794A4A">
      <w:pPr>
        <w:pStyle w:val="BodyText"/>
        <w:jc w:val="center"/>
        <w:rPr>
          <w:rFonts w:asciiTheme="minorHAnsi" w:hAnsiTheme="minorHAnsi"/>
          <w:color w:val="2F5496" w:themeColor="accent5" w:themeShade="BF"/>
          <w:sz w:val="28"/>
          <w:szCs w:val="28"/>
        </w:rPr>
      </w:pPr>
      <w:r w:rsidRPr="00422D1B">
        <w:rPr>
          <w:rFonts w:asciiTheme="minorHAnsi" w:hAnsiTheme="minorHAnsi"/>
          <w:color w:val="2F5496" w:themeColor="accent5" w:themeShade="BF"/>
          <w:sz w:val="28"/>
          <w:szCs w:val="28"/>
        </w:rPr>
        <w:t>MEDICAL QUESTIONNAIRE</w:t>
      </w:r>
    </w:p>
    <w:p w14:paraId="2204B7C7" w14:textId="77777777" w:rsidR="00794A4A" w:rsidRDefault="00794A4A" w:rsidP="00794A4A">
      <w:pPr>
        <w:pStyle w:val="BodyText"/>
        <w:rPr>
          <w:rFonts w:asciiTheme="minorHAnsi" w:hAnsiTheme="minorHAnsi"/>
          <w:b/>
        </w:rPr>
      </w:pPr>
    </w:p>
    <w:p w14:paraId="2A0B0B2F" w14:textId="77777777" w:rsidR="00794A4A" w:rsidRPr="00E77E4F" w:rsidRDefault="00794A4A" w:rsidP="00794A4A">
      <w:pPr>
        <w:pStyle w:val="BodyText"/>
        <w:rPr>
          <w:rFonts w:asciiTheme="minorHAnsi" w:hAnsiTheme="minorHAnsi"/>
          <w:b/>
          <w:sz w:val="22"/>
          <w:szCs w:val="22"/>
        </w:rPr>
      </w:pPr>
      <w:r w:rsidRPr="00E77E4F">
        <w:rPr>
          <w:rFonts w:asciiTheme="minorHAnsi" w:hAnsiTheme="minorHAnsi"/>
          <w:b/>
          <w:sz w:val="22"/>
          <w:szCs w:val="22"/>
        </w:rPr>
        <w:t>Please complete the following questions, detailing as much information as possible.</w:t>
      </w:r>
    </w:p>
    <w:p w14:paraId="1699BC1A" w14:textId="77777777" w:rsidR="00E7144D" w:rsidRPr="00E77E4F" w:rsidRDefault="00E7144D" w:rsidP="00794A4A">
      <w:pPr>
        <w:pStyle w:val="BodyText"/>
        <w:rPr>
          <w:rFonts w:asciiTheme="minorHAnsi" w:hAnsiTheme="minorHAnsi"/>
          <w:b/>
          <w:sz w:val="20"/>
          <w:highlight w:val="yellow"/>
        </w:rPr>
      </w:pPr>
    </w:p>
    <w:p w14:paraId="028E4E81" w14:textId="66AED878" w:rsidR="00DA60E6" w:rsidRDefault="00DA60E6" w:rsidP="002B2C9D">
      <w:pPr>
        <w:rPr>
          <w:b/>
          <w:bCs/>
          <w:sz w:val="20"/>
        </w:rPr>
      </w:pPr>
      <w:r w:rsidRPr="00E77E4F">
        <w:rPr>
          <w:sz w:val="20"/>
        </w:rPr>
        <w:t xml:space="preserve">Vaccination Certificate Attached </w:t>
      </w:r>
      <w:r w:rsidRPr="00E77E4F">
        <w:rPr>
          <w:sz w:val="20"/>
        </w:rPr>
        <w:tab/>
      </w:r>
      <w:r w:rsidRPr="00E77E4F">
        <w:rPr>
          <w:sz w:val="20"/>
        </w:rPr>
        <w:tab/>
      </w:r>
      <w:r w:rsidRPr="00E77E4F">
        <w:rPr>
          <w:sz w:val="20"/>
        </w:rPr>
        <w:tab/>
      </w:r>
      <w:r w:rsidRPr="00DC2597">
        <w:rPr>
          <w:b/>
          <w:bCs/>
          <w:sz w:val="20"/>
        </w:rPr>
        <w:t>Yes</w:t>
      </w:r>
      <w:r w:rsidR="00DC2597" w:rsidRPr="00DC2597">
        <w:rPr>
          <w:b/>
          <w:bCs/>
          <w:sz w:val="20"/>
        </w:rPr>
        <w:t xml:space="preserve"> </w:t>
      </w:r>
      <w:r w:rsidRPr="00DC2597">
        <w:rPr>
          <w:b/>
          <w:bCs/>
          <w:sz w:val="20"/>
        </w:rPr>
        <w:t>/</w:t>
      </w:r>
      <w:r w:rsidR="00DC2597" w:rsidRPr="00DC2597">
        <w:rPr>
          <w:b/>
          <w:bCs/>
          <w:sz w:val="20"/>
        </w:rPr>
        <w:t xml:space="preserve"> </w:t>
      </w:r>
      <w:r w:rsidRPr="00DC2597">
        <w:rPr>
          <w:b/>
          <w:bCs/>
          <w:sz w:val="20"/>
        </w:rPr>
        <w:t>No</w:t>
      </w:r>
    </w:p>
    <w:p w14:paraId="6652459F" w14:textId="77777777" w:rsidR="002B2C9D" w:rsidRPr="00E77E4F" w:rsidRDefault="002B2C9D" w:rsidP="002B2C9D">
      <w:pPr>
        <w:rPr>
          <w:sz w:val="20"/>
        </w:rPr>
      </w:pPr>
    </w:p>
    <w:p w14:paraId="28666DC7" w14:textId="77777777" w:rsidR="00DA60E6" w:rsidRPr="00E77E4F" w:rsidRDefault="00DA60E6" w:rsidP="00DA60E6">
      <w:pPr>
        <w:pStyle w:val="BodyText"/>
        <w:rPr>
          <w:rFonts w:asciiTheme="minorHAnsi" w:hAnsiTheme="minorHAnsi"/>
          <w:b/>
          <w:sz w:val="20"/>
        </w:rPr>
      </w:pPr>
      <w:r w:rsidRPr="00E77E4F">
        <w:rPr>
          <w:rFonts w:asciiTheme="minorHAnsi" w:hAnsiTheme="minorHAnsi"/>
          <w:b/>
          <w:sz w:val="20"/>
        </w:rPr>
        <w:t>If your child has had any of the following please explain in detail on the back of this page and provide a copy of the medical reports supporting this.</w:t>
      </w:r>
    </w:p>
    <w:p w14:paraId="7C8E26A3" w14:textId="77777777" w:rsidR="00DA60E6" w:rsidRPr="00DA60E6" w:rsidRDefault="00DA60E6" w:rsidP="00DA60E6">
      <w:pPr>
        <w:pStyle w:val="BodyText"/>
        <w:rPr>
          <w:rFonts w:asciiTheme="minorHAnsi" w:hAnsiTheme="minorHAnsi"/>
          <w:b/>
          <w:sz w:val="10"/>
          <w:szCs w:val="10"/>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0"/>
        <w:gridCol w:w="1447"/>
        <w:gridCol w:w="2699"/>
        <w:gridCol w:w="3185"/>
      </w:tblGrid>
      <w:tr w:rsidR="00DA60E6" w:rsidRPr="00E67EFC" w14:paraId="141FDF4A" w14:textId="77777777" w:rsidTr="009F62E8">
        <w:trPr>
          <w:trHeight w:val="19"/>
          <w:jc w:val="center"/>
        </w:trPr>
        <w:tc>
          <w:tcPr>
            <w:tcW w:w="2870" w:type="dxa"/>
          </w:tcPr>
          <w:p w14:paraId="746D26A9"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Behavioural Problems</w:t>
            </w:r>
          </w:p>
        </w:tc>
        <w:tc>
          <w:tcPr>
            <w:tcW w:w="1447" w:type="dxa"/>
            <w:vAlign w:val="center"/>
          </w:tcPr>
          <w:p w14:paraId="1A710D85" w14:textId="7A44588B" w:rsidR="00DA60E6" w:rsidRPr="00E67EFC" w:rsidRDefault="00137C6F" w:rsidP="00137C6F">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c>
          <w:tcPr>
            <w:tcW w:w="2699" w:type="dxa"/>
          </w:tcPr>
          <w:p w14:paraId="7E205EFC"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Heart Condition</w:t>
            </w:r>
          </w:p>
        </w:tc>
        <w:tc>
          <w:tcPr>
            <w:tcW w:w="3185" w:type="dxa"/>
          </w:tcPr>
          <w:p w14:paraId="3AE8E82D" w14:textId="5BE8DE3D" w:rsidR="00DA60E6" w:rsidRPr="00E67EFC" w:rsidRDefault="00137C6F" w:rsidP="00966718">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r>
      <w:tr w:rsidR="00DA60E6" w:rsidRPr="00E67EFC" w14:paraId="13569E92" w14:textId="77777777" w:rsidTr="009F62E8">
        <w:trPr>
          <w:trHeight w:val="19"/>
          <w:jc w:val="center"/>
        </w:trPr>
        <w:tc>
          <w:tcPr>
            <w:tcW w:w="2870" w:type="dxa"/>
          </w:tcPr>
          <w:p w14:paraId="25C5E4AA"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Concentration Problems</w:t>
            </w:r>
          </w:p>
        </w:tc>
        <w:tc>
          <w:tcPr>
            <w:tcW w:w="1447" w:type="dxa"/>
            <w:vAlign w:val="center"/>
          </w:tcPr>
          <w:p w14:paraId="33E20BE0" w14:textId="1A622B91" w:rsidR="00DA60E6" w:rsidRPr="00E67EFC" w:rsidRDefault="00137C6F" w:rsidP="00137C6F">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c>
          <w:tcPr>
            <w:tcW w:w="2699" w:type="dxa"/>
          </w:tcPr>
          <w:p w14:paraId="01EE5A1C"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Migraine</w:t>
            </w:r>
          </w:p>
        </w:tc>
        <w:tc>
          <w:tcPr>
            <w:tcW w:w="3185" w:type="dxa"/>
          </w:tcPr>
          <w:p w14:paraId="30038D75" w14:textId="37BA9F62" w:rsidR="00DA60E6" w:rsidRPr="00E67EFC" w:rsidRDefault="00137C6F" w:rsidP="00966718">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r>
      <w:tr w:rsidR="00DA60E6" w:rsidRPr="00E67EFC" w14:paraId="56C4529F" w14:textId="77777777" w:rsidTr="009F62E8">
        <w:trPr>
          <w:trHeight w:val="19"/>
          <w:jc w:val="center"/>
        </w:trPr>
        <w:tc>
          <w:tcPr>
            <w:tcW w:w="2870" w:type="dxa"/>
          </w:tcPr>
          <w:p w14:paraId="7D0E0214"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Coordination Problems</w:t>
            </w:r>
          </w:p>
        </w:tc>
        <w:tc>
          <w:tcPr>
            <w:tcW w:w="1447" w:type="dxa"/>
            <w:vAlign w:val="center"/>
          </w:tcPr>
          <w:p w14:paraId="1D72BE91" w14:textId="49F39B24" w:rsidR="00DA60E6" w:rsidRPr="00E67EFC" w:rsidRDefault="00DA60E6" w:rsidP="00137C6F">
            <w:pPr>
              <w:pStyle w:val="BodyText"/>
              <w:jc w:val="center"/>
              <w:rPr>
                <w:rFonts w:asciiTheme="minorHAnsi" w:hAnsiTheme="minorHAnsi"/>
                <w:sz w:val="20"/>
              </w:rPr>
            </w:pPr>
            <w:r w:rsidRPr="00E67EFC">
              <w:rPr>
                <w:rFonts w:asciiTheme="minorHAnsi" w:hAnsiTheme="minorHAnsi"/>
                <w:sz w:val="20"/>
              </w:rPr>
              <w:t>Yes /No</w:t>
            </w:r>
          </w:p>
        </w:tc>
        <w:tc>
          <w:tcPr>
            <w:tcW w:w="2699" w:type="dxa"/>
          </w:tcPr>
          <w:p w14:paraId="5605798C"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Mobility Problems</w:t>
            </w:r>
          </w:p>
        </w:tc>
        <w:tc>
          <w:tcPr>
            <w:tcW w:w="3185" w:type="dxa"/>
          </w:tcPr>
          <w:p w14:paraId="2B14C488" w14:textId="35838F88" w:rsidR="00DA60E6" w:rsidRPr="00E67EFC" w:rsidRDefault="00137C6F" w:rsidP="00966718">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r>
      <w:tr w:rsidR="00DA60E6" w:rsidRPr="00E67EFC" w14:paraId="06236013" w14:textId="77777777" w:rsidTr="009F62E8">
        <w:trPr>
          <w:trHeight w:val="55"/>
          <w:jc w:val="center"/>
        </w:trPr>
        <w:tc>
          <w:tcPr>
            <w:tcW w:w="2870" w:type="dxa"/>
          </w:tcPr>
          <w:p w14:paraId="44A286F6"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Diabetes</w:t>
            </w:r>
          </w:p>
        </w:tc>
        <w:tc>
          <w:tcPr>
            <w:tcW w:w="1447" w:type="dxa"/>
            <w:vAlign w:val="center"/>
          </w:tcPr>
          <w:p w14:paraId="2A20661B" w14:textId="4134BCC8" w:rsidR="00DA60E6" w:rsidRPr="00E67EFC" w:rsidRDefault="00137C6F" w:rsidP="00137C6F">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c>
          <w:tcPr>
            <w:tcW w:w="2699" w:type="dxa"/>
          </w:tcPr>
          <w:p w14:paraId="37F9F260" w14:textId="77777777" w:rsidR="00DA60E6" w:rsidRPr="00E67EFC" w:rsidRDefault="00DA60E6" w:rsidP="00966718">
            <w:pPr>
              <w:pStyle w:val="Subtitle"/>
              <w:jc w:val="left"/>
              <w:rPr>
                <w:b w:val="0"/>
                <w:sz w:val="20"/>
              </w:rPr>
            </w:pPr>
            <w:r w:rsidRPr="00E67EFC">
              <w:rPr>
                <w:b w:val="0"/>
                <w:sz w:val="20"/>
              </w:rPr>
              <w:t>Orthopaedic Problems</w:t>
            </w:r>
          </w:p>
        </w:tc>
        <w:tc>
          <w:tcPr>
            <w:tcW w:w="3185" w:type="dxa"/>
          </w:tcPr>
          <w:p w14:paraId="0AD41B2E" w14:textId="3C2747A0" w:rsidR="00DA60E6" w:rsidRPr="00E67EFC" w:rsidRDefault="00137C6F" w:rsidP="00966718">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r>
      <w:tr w:rsidR="00DA60E6" w:rsidRPr="00E67EFC" w14:paraId="0096E856" w14:textId="77777777" w:rsidTr="009F62E8">
        <w:trPr>
          <w:trHeight w:val="19"/>
          <w:jc w:val="center"/>
        </w:trPr>
        <w:tc>
          <w:tcPr>
            <w:tcW w:w="2870" w:type="dxa"/>
          </w:tcPr>
          <w:p w14:paraId="16295A66" w14:textId="77777777" w:rsidR="00DA60E6" w:rsidRPr="00E67EFC" w:rsidRDefault="00DA60E6" w:rsidP="00966718">
            <w:pPr>
              <w:pStyle w:val="Title"/>
              <w:jc w:val="left"/>
              <w:rPr>
                <w:rFonts w:asciiTheme="minorHAnsi" w:hAnsiTheme="minorHAnsi"/>
                <w:b w:val="0"/>
                <w:sz w:val="20"/>
              </w:rPr>
            </w:pPr>
            <w:r>
              <w:rPr>
                <w:rFonts w:asciiTheme="minorHAnsi" w:hAnsiTheme="minorHAnsi"/>
                <w:b w:val="0"/>
                <w:sz w:val="20"/>
              </w:rPr>
              <w:t xml:space="preserve">Eczema or other skin </w:t>
            </w:r>
            <w:r w:rsidRPr="00E67EFC">
              <w:rPr>
                <w:rFonts w:asciiTheme="minorHAnsi" w:hAnsiTheme="minorHAnsi"/>
                <w:b w:val="0"/>
                <w:sz w:val="20"/>
              </w:rPr>
              <w:t>conditions</w:t>
            </w:r>
          </w:p>
        </w:tc>
        <w:tc>
          <w:tcPr>
            <w:tcW w:w="1447" w:type="dxa"/>
            <w:vAlign w:val="center"/>
          </w:tcPr>
          <w:p w14:paraId="4B7DB5F3" w14:textId="70DB9EBE" w:rsidR="00DA60E6" w:rsidRPr="00E67EFC" w:rsidRDefault="00137C6F" w:rsidP="00137C6F">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c>
          <w:tcPr>
            <w:tcW w:w="2699" w:type="dxa"/>
          </w:tcPr>
          <w:p w14:paraId="30B9FC47" w14:textId="77777777" w:rsidR="00DA60E6" w:rsidRPr="00E67EFC" w:rsidRDefault="00DA60E6" w:rsidP="00966718">
            <w:pPr>
              <w:pStyle w:val="Title"/>
              <w:jc w:val="left"/>
              <w:rPr>
                <w:rFonts w:asciiTheme="minorHAnsi" w:hAnsiTheme="minorHAnsi"/>
                <w:b w:val="0"/>
                <w:sz w:val="20"/>
              </w:rPr>
            </w:pPr>
            <w:r w:rsidRPr="00E67EFC">
              <w:rPr>
                <w:rFonts w:asciiTheme="minorHAnsi" w:hAnsiTheme="minorHAnsi"/>
                <w:b w:val="0"/>
                <w:sz w:val="20"/>
              </w:rPr>
              <w:t>Speech Difficulties</w:t>
            </w:r>
          </w:p>
        </w:tc>
        <w:tc>
          <w:tcPr>
            <w:tcW w:w="3185" w:type="dxa"/>
          </w:tcPr>
          <w:p w14:paraId="6A0FF0D4" w14:textId="3AF6F67D" w:rsidR="00DA60E6" w:rsidRPr="00E67EFC" w:rsidRDefault="00137C6F" w:rsidP="00966718">
            <w:pPr>
              <w:pStyle w:val="BodyText"/>
              <w:jc w:val="center"/>
              <w:rPr>
                <w:rFonts w:asciiTheme="minorHAnsi" w:hAnsiTheme="minorHAnsi"/>
                <w:sz w:val="20"/>
              </w:rPr>
            </w:pPr>
            <w:r w:rsidRPr="00E67EFC">
              <w:rPr>
                <w:rFonts w:asciiTheme="minorHAnsi" w:hAnsiTheme="minorHAnsi"/>
                <w:sz w:val="20"/>
              </w:rPr>
              <w:t>Yes /</w:t>
            </w:r>
            <w:r w:rsidR="00DA60E6" w:rsidRPr="00E67EFC">
              <w:rPr>
                <w:rFonts w:asciiTheme="minorHAnsi" w:hAnsiTheme="minorHAnsi"/>
                <w:sz w:val="20"/>
              </w:rPr>
              <w:t>No</w:t>
            </w:r>
          </w:p>
        </w:tc>
      </w:tr>
      <w:tr w:rsidR="001B3152" w:rsidRPr="00E67EFC" w14:paraId="76BE134B" w14:textId="77777777" w:rsidTr="009F62E8">
        <w:trPr>
          <w:trHeight w:val="19"/>
          <w:jc w:val="center"/>
        </w:trPr>
        <w:tc>
          <w:tcPr>
            <w:tcW w:w="2870" w:type="dxa"/>
          </w:tcPr>
          <w:p w14:paraId="4A858A51" w14:textId="439A8454" w:rsidR="001B3152" w:rsidRDefault="001B3152" w:rsidP="00966718">
            <w:pPr>
              <w:pStyle w:val="Title"/>
              <w:jc w:val="left"/>
              <w:rPr>
                <w:rFonts w:asciiTheme="minorHAnsi" w:hAnsiTheme="minorHAnsi"/>
                <w:b w:val="0"/>
                <w:sz w:val="20"/>
              </w:rPr>
            </w:pPr>
            <w:r>
              <w:rPr>
                <w:rFonts w:asciiTheme="minorHAnsi" w:hAnsiTheme="minorHAnsi"/>
                <w:b w:val="0"/>
                <w:sz w:val="20"/>
              </w:rPr>
              <w:t>Regular Medi</w:t>
            </w:r>
            <w:r w:rsidR="00D96BE4">
              <w:rPr>
                <w:rFonts w:asciiTheme="minorHAnsi" w:hAnsiTheme="minorHAnsi"/>
                <w:b w:val="0"/>
                <w:sz w:val="20"/>
              </w:rPr>
              <w:t xml:space="preserve">cation </w:t>
            </w:r>
          </w:p>
        </w:tc>
        <w:tc>
          <w:tcPr>
            <w:tcW w:w="1447" w:type="dxa"/>
            <w:vAlign w:val="center"/>
          </w:tcPr>
          <w:p w14:paraId="0018129B" w14:textId="24071EA9" w:rsidR="001B3152" w:rsidRPr="00E67EFC" w:rsidRDefault="00D96BE4" w:rsidP="00137C6F">
            <w:pPr>
              <w:pStyle w:val="BodyText"/>
              <w:jc w:val="center"/>
              <w:rPr>
                <w:rFonts w:asciiTheme="minorHAnsi" w:hAnsiTheme="minorHAnsi"/>
                <w:sz w:val="20"/>
              </w:rPr>
            </w:pPr>
            <w:r w:rsidRPr="00E67EFC">
              <w:rPr>
                <w:rFonts w:asciiTheme="minorHAnsi" w:hAnsiTheme="minorHAnsi"/>
                <w:sz w:val="20"/>
              </w:rPr>
              <w:t>Yes /No</w:t>
            </w:r>
          </w:p>
        </w:tc>
        <w:tc>
          <w:tcPr>
            <w:tcW w:w="2699" w:type="dxa"/>
          </w:tcPr>
          <w:p w14:paraId="368E7B3B" w14:textId="1753845A" w:rsidR="001B3152" w:rsidRPr="00E67EFC" w:rsidRDefault="007B3BC6" w:rsidP="00966718">
            <w:pPr>
              <w:pStyle w:val="Title"/>
              <w:jc w:val="left"/>
              <w:rPr>
                <w:rFonts w:asciiTheme="minorHAnsi" w:hAnsiTheme="minorHAnsi"/>
                <w:b w:val="0"/>
                <w:sz w:val="20"/>
              </w:rPr>
            </w:pPr>
            <w:r>
              <w:rPr>
                <w:rFonts w:asciiTheme="minorHAnsi" w:hAnsiTheme="minorHAnsi"/>
                <w:b w:val="0"/>
                <w:sz w:val="20"/>
              </w:rPr>
              <w:t xml:space="preserve">Allergies to medications </w:t>
            </w:r>
          </w:p>
        </w:tc>
        <w:tc>
          <w:tcPr>
            <w:tcW w:w="3185" w:type="dxa"/>
          </w:tcPr>
          <w:p w14:paraId="131A65BF" w14:textId="71F1A111" w:rsidR="001B3152" w:rsidRPr="00E67EFC" w:rsidRDefault="007B3BC6" w:rsidP="00966718">
            <w:pPr>
              <w:pStyle w:val="BodyText"/>
              <w:jc w:val="center"/>
              <w:rPr>
                <w:rFonts w:asciiTheme="minorHAnsi" w:hAnsiTheme="minorHAnsi"/>
                <w:sz w:val="20"/>
              </w:rPr>
            </w:pPr>
            <w:r>
              <w:rPr>
                <w:rFonts w:asciiTheme="minorHAnsi" w:hAnsiTheme="minorHAnsi"/>
                <w:sz w:val="20"/>
              </w:rPr>
              <w:t>Yes/No</w:t>
            </w:r>
          </w:p>
        </w:tc>
      </w:tr>
      <w:tr w:rsidR="00D96BE4" w:rsidRPr="00E67EFC" w14:paraId="0E1B7C30" w14:textId="77777777" w:rsidTr="009F62E8">
        <w:trPr>
          <w:trHeight w:val="19"/>
          <w:jc w:val="center"/>
        </w:trPr>
        <w:tc>
          <w:tcPr>
            <w:tcW w:w="10201" w:type="dxa"/>
            <w:gridSpan w:val="4"/>
          </w:tcPr>
          <w:p w14:paraId="30F8E5A5" w14:textId="19FC4DD3" w:rsidR="008E76DA" w:rsidRPr="00E67EFC" w:rsidRDefault="00D96BE4" w:rsidP="008E76DA">
            <w:pPr>
              <w:pStyle w:val="BodyText"/>
              <w:pBdr>
                <w:bottom w:val="single" w:sz="12" w:space="1" w:color="auto"/>
              </w:pBdr>
              <w:rPr>
                <w:rFonts w:asciiTheme="minorHAnsi" w:hAnsiTheme="minorHAnsi"/>
                <w:sz w:val="20"/>
              </w:rPr>
            </w:pPr>
            <w:r w:rsidRPr="00E67EFC">
              <w:rPr>
                <w:rFonts w:asciiTheme="minorHAnsi" w:hAnsiTheme="minorHAnsi"/>
                <w:sz w:val="20"/>
              </w:rPr>
              <w:t xml:space="preserve">Please explain any </w:t>
            </w:r>
            <w:r w:rsidR="00792987">
              <w:rPr>
                <w:rFonts w:asciiTheme="minorHAnsi" w:hAnsiTheme="minorHAnsi"/>
                <w:b/>
                <w:bCs/>
                <w:sz w:val="20"/>
              </w:rPr>
              <w:t>r</w:t>
            </w:r>
            <w:r>
              <w:rPr>
                <w:rFonts w:asciiTheme="minorHAnsi" w:hAnsiTheme="minorHAnsi"/>
                <w:b/>
                <w:sz w:val="20"/>
              </w:rPr>
              <w:t xml:space="preserve">egular </w:t>
            </w:r>
            <w:r w:rsidR="00792987">
              <w:rPr>
                <w:rFonts w:asciiTheme="minorHAnsi" w:hAnsiTheme="minorHAnsi"/>
                <w:b/>
                <w:sz w:val="20"/>
              </w:rPr>
              <w:t>m</w:t>
            </w:r>
            <w:r>
              <w:rPr>
                <w:rFonts w:asciiTheme="minorHAnsi" w:hAnsiTheme="minorHAnsi"/>
                <w:b/>
                <w:sz w:val="20"/>
              </w:rPr>
              <w:t xml:space="preserve">edication </w:t>
            </w:r>
            <w:r w:rsidRPr="00E67EFC">
              <w:rPr>
                <w:rFonts w:asciiTheme="minorHAnsi" w:hAnsiTheme="minorHAnsi"/>
                <w:sz w:val="20"/>
              </w:rPr>
              <w:t>your child</w:t>
            </w:r>
            <w:r>
              <w:rPr>
                <w:rFonts w:asciiTheme="minorHAnsi" w:hAnsiTheme="minorHAnsi"/>
                <w:sz w:val="20"/>
              </w:rPr>
              <w:t xml:space="preserve"> currently requires</w:t>
            </w:r>
            <w:r w:rsidR="007B3BC6">
              <w:rPr>
                <w:rFonts w:asciiTheme="minorHAnsi" w:hAnsiTheme="minorHAnsi"/>
                <w:sz w:val="20"/>
              </w:rPr>
              <w:t xml:space="preserve"> and reason. </w:t>
            </w:r>
          </w:p>
          <w:p w14:paraId="1B9B98C5" w14:textId="77777777" w:rsidR="00CB0787" w:rsidRDefault="00CB0787" w:rsidP="00CB0787">
            <w:pPr>
              <w:pStyle w:val="BodyText"/>
              <w:rPr>
                <w:rFonts w:asciiTheme="minorHAnsi" w:hAnsiTheme="minorHAnsi"/>
                <w:sz w:val="20"/>
              </w:rPr>
            </w:pPr>
          </w:p>
          <w:p w14:paraId="6BD506C7" w14:textId="77777777" w:rsidR="008E76DA" w:rsidRDefault="008E76DA" w:rsidP="00CB0787">
            <w:pPr>
              <w:pStyle w:val="BodyText"/>
              <w:rPr>
                <w:rFonts w:asciiTheme="minorHAnsi" w:hAnsiTheme="minorHAnsi"/>
                <w:sz w:val="20"/>
              </w:rPr>
            </w:pPr>
          </w:p>
          <w:p w14:paraId="777CE99F" w14:textId="1C2F930B" w:rsidR="002B2C9D" w:rsidRPr="00E67EFC" w:rsidRDefault="002B2C9D" w:rsidP="00CB0787">
            <w:pPr>
              <w:pStyle w:val="BodyText"/>
              <w:rPr>
                <w:rFonts w:asciiTheme="minorHAnsi" w:hAnsiTheme="minorHAnsi"/>
                <w:sz w:val="20"/>
              </w:rPr>
            </w:pPr>
          </w:p>
        </w:tc>
      </w:tr>
      <w:tr w:rsidR="00DA60E6" w:rsidRPr="00E67EFC" w14:paraId="6CA26F36" w14:textId="77777777" w:rsidTr="009F62E8">
        <w:trPr>
          <w:trHeight w:val="773"/>
          <w:jc w:val="center"/>
        </w:trPr>
        <w:tc>
          <w:tcPr>
            <w:tcW w:w="10201" w:type="dxa"/>
            <w:gridSpan w:val="4"/>
          </w:tcPr>
          <w:p w14:paraId="385BCD43" w14:textId="77777777" w:rsidR="00DA60E6" w:rsidRPr="00DA60E6" w:rsidRDefault="00DA60E6" w:rsidP="00966718">
            <w:pPr>
              <w:pStyle w:val="BodyText"/>
              <w:rPr>
                <w:rFonts w:asciiTheme="minorHAnsi" w:hAnsiTheme="minorHAnsi"/>
                <w:sz w:val="10"/>
                <w:szCs w:val="10"/>
              </w:rPr>
            </w:pPr>
          </w:p>
          <w:p w14:paraId="34DE48A7" w14:textId="77777777" w:rsidR="00DA60E6" w:rsidRPr="00E67EFC" w:rsidRDefault="00DA60E6" w:rsidP="00966718">
            <w:pPr>
              <w:pStyle w:val="BodyText"/>
              <w:pBdr>
                <w:bottom w:val="single" w:sz="12" w:space="1" w:color="auto"/>
              </w:pBdr>
              <w:rPr>
                <w:rFonts w:asciiTheme="minorHAnsi" w:hAnsiTheme="minorHAnsi"/>
                <w:sz w:val="20"/>
              </w:rPr>
            </w:pPr>
            <w:r w:rsidRPr="00E67EFC">
              <w:rPr>
                <w:rFonts w:asciiTheme="minorHAnsi" w:hAnsiTheme="minorHAnsi"/>
                <w:sz w:val="20"/>
              </w:rPr>
              <w:t xml:space="preserve">Please explain any </w:t>
            </w:r>
            <w:r w:rsidRPr="007B3BC6">
              <w:rPr>
                <w:rFonts w:asciiTheme="minorHAnsi" w:hAnsiTheme="minorHAnsi"/>
                <w:b/>
                <w:bCs/>
                <w:sz w:val="20"/>
              </w:rPr>
              <w:t>allergies</w:t>
            </w:r>
            <w:r w:rsidRPr="00E67EFC">
              <w:rPr>
                <w:rFonts w:asciiTheme="minorHAnsi" w:hAnsiTheme="minorHAnsi"/>
                <w:sz w:val="20"/>
              </w:rPr>
              <w:t xml:space="preserve"> your child has and how you treat a reaction to an allergy.</w:t>
            </w:r>
          </w:p>
          <w:p w14:paraId="48BA4E5A" w14:textId="77777777" w:rsidR="00CB0787" w:rsidRPr="00E67EFC" w:rsidRDefault="00CB0787" w:rsidP="00966718">
            <w:pPr>
              <w:pStyle w:val="BodyText"/>
              <w:rPr>
                <w:rFonts w:asciiTheme="minorHAnsi" w:hAnsiTheme="minorHAnsi"/>
                <w:sz w:val="20"/>
              </w:rPr>
            </w:pPr>
          </w:p>
          <w:p w14:paraId="39EC6EF6" w14:textId="77777777" w:rsidR="00DA60E6" w:rsidRDefault="00DA60E6" w:rsidP="00966718">
            <w:pPr>
              <w:pStyle w:val="BodyText"/>
              <w:rPr>
                <w:rFonts w:asciiTheme="minorHAnsi" w:hAnsiTheme="minorHAnsi"/>
                <w:sz w:val="20"/>
              </w:rPr>
            </w:pPr>
          </w:p>
          <w:p w14:paraId="68E32229" w14:textId="77777777" w:rsidR="002B2C9D" w:rsidRPr="00E67EFC" w:rsidRDefault="002B2C9D" w:rsidP="00966718">
            <w:pPr>
              <w:pStyle w:val="BodyText"/>
              <w:rPr>
                <w:rFonts w:asciiTheme="minorHAnsi" w:hAnsiTheme="minorHAnsi"/>
                <w:sz w:val="20"/>
              </w:rPr>
            </w:pPr>
          </w:p>
        </w:tc>
      </w:tr>
      <w:tr w:rsidR="00DA60E6" w:rsidRPr="00E67EFC" w14:paraId="63054FAE" w14:textId="77777777" w:rsidTr="009F62E8">
        <w:trPr>
          <w:trHeight w:val="886"/>
          <w:jc w:val="center"/>
        </w:trPr>
        <w:tc>
          <w:tcPr>
            <w:tcW w:w="10201" w:type="dxa"/>
            <w:gridSpan w:val="4"/>
          </w:tcPr>
          <w:p w14:paraId="2E914F2C" w14:textId="77777777" w:rsidR="00DA60E6" w:rsidRPr="00DA60E6" w:rsidRDefault="00DA60E6" w:rsidP="00966718">
            <w:pPr>
              <w:pStyle w:val="BodyText"/>
              <w:rPr>
                <w:rFonts w:asciiTheme="minorHAnsi" w:hAnsiTheme="minorHAnsi"/>
                <w:sz w:val="10"/>
                <w:szCs w:val="10"/>
              </w:rPr>
            </w:pPr>
          </w:p>
          <w:p w14:paraId="17971BD6"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 xml:space="preserve">Please explain if your child has </w:t>
            </w:r>
            <w:r w:rsidRPr="007B3BC6">
              <w:rPr>
                <w:rFonts w:asciiTheme="minorHAnsi" w:hAnsiTheme="minorHAnsi"/>
                <w:b/>
                <w:bCs/>
                <w:sz w:val="20"/>
              </w:rPr>
              <w:t xml:space="preserve">asthma </w:t>
            </w:r>
            <w:r w:rsidRPr="00E67EFC">
              <w:rPr>
                <w:rFonts w:asciiTheme="minorHAnsi" w:hAnsiTheme="minorHAnsi"/>
                <w:sz w:val="20"/>
              </w:rPr>
              <w:t xml:space="preserve">and what medication or treatment they receive.  </w:t>
            </w:r>
          </w:p>
          <w:p w14:paraId="1B1393D9" w14:textId="77777777" w:rsidR="00DA60E6" w:rsidRPr="00E67EFC" w:rsidRDefault="00DA60E6" w:rsidP="00966718">
            <w:pPr>
              <w:pStyle w:val="BodyText"/>
              <w:pBdr>
                <w:bottom w:val="single" w:sz="12" w:space="1" w:color="auto"/>
              </w:pBdr>
              <w:rPr>
                <w:rFonts w:asciiTheme="minorHAnsi" w:hAnsiTheme="minorHAnsi"/>
                <w:b/>
                <w:sz w:val="18"/>
                <w:szCs w:val="18"/>
              </w:rPr>
            </w:pPr>
            <w:r w:rsidRPr="00E67EFC">
              <w:rPr>
                <w:rFonts w:asciiTheme="minorHAnsi" w:hAnsiTheme="minorHAnsi"/>
                <w:b/>
                <w:sz w:val="18"/>
                <w:szCs w:val="18"/>
              </w:rPr>
              <w:t>You must provide an inhaler or medication for use in the school.</w:t>
            </w:r>
          </w:p>
          <w:p w14:paraId="0ADF1015" w14:textId="77777777" w:rsidR="00E6607F" w:rsidRPr="00E67EFC" w:rsidRDefault="00E6607F" w:rsidP="00966718">
            <w:pPr>
              <w:pStyle w:val="BodyText"/>
              <w:rPr>
                <w:rFonts w:asciiTheme="minorHAnsi" w:hAnsiTheme="minorHAnsi"/>
                <w:sz w:val="20"/>
              </w:rPr>
            </w:pPr>
          </w:p>
          <w:p w14:paraId="77F2B2BE" w14:textId="77777777" w:rsidR="00DA60E6" w:rsidRDefault="00DA60E6" w:rsidP="00DA60E6">
            <w:pPr>
              <w:pStyle w:val="BodyText"/>
              <w:rPr>
                <w:rFonts w:asciiTheme="minorHAnsi" w:hAnsiTheme="minorHAnsi"/>
                <w:sz w:val="20"/>
              </w:rPr>
            </w:pPr>
          </w:p>
          <w:p w14:paraId="13093364" w14:textId="77777777" w:rsidR="002B2C9D" w:rsidRPr="00E67EFC" w:rsidRDefault="002B2C9D" w:rsidP="00DA60E6">
            <w:pPr>
              <w:pStyle w:val="BodyText"/>
              <w:rPr>
                <w:rFonts w:asciiTheme="minorHAnsi" w:hAnsiTheme="minorHAnsi"/>
                <w:sz w:val="20"/>
              </w:rPr>
            </w:pPr>
          </w:p>
        </w:tc>
      </w:tr>
      <w:tr w:rsidR="00DA60E6" w:rsidRPr="00E67EFC" w14:paraId="53CED583" w14:textId="77777777" w:rsidTr="009F62E8">
        <w:trPr>
          <w:trHeight w:val="1008"/>
          <w:jc w:val="center"/>
        </w:trPr>
        <w:tc>
          <w:tcPr>
            <w:tcW w:w="10201" w:type="dxa"/>
            <w:gridSpan w:val="4"/>
          </w:tcPr>
          <w:p w14:paraId="5DCEA392" w14:textId="77777777" w:rsidR="00DA60E6" w:rsidRPr="00DA60E6" w:rsidRDefault="00DA60E6" w:rsidP="00966718">
            <w:pPr>
              <w:pStyle w:val="BodyText"/>
              <w:rPr>
                <w:rFonts w:asciiTheme="minorHAnsi" w:hAnsiTheme="minorHAnsi"/>
                <w:sz w:val="10"/>
                <w:szCs w:val="10"/>
              </w:rPr>
            </w:pPr>
          </w:p>
          <w:p w14:paraId="5B65FE51"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 xml:space="preserve">Please explain if your child has </w:t>
            </w:r>
            <w:r w:rsidRPr="007B3BC6">
              <w:rPr>
                <w:rFonts w:asciiTheme="minorHAnsi" w:hAnsiTheme="minorHAnsi"/>
                <w:b/>
                <w:bCs/>
                <w:sz w:val="20"/>
              </w:rPr>
              <w:t>epilepsy</w:t>
            </w:r>
            <w:r w:rsidRPr="00E67EFC">
              <w:rPr>
                <w:rFonts w:asciiTheme="minorHAnsi" w:hAnsiTheme="minorHAnsi"/>
                <w:sz w:val="20"/>
              </w:rPr>
              <w:t xml:space="preserve"> and what medication or treatment they receive.  </w:t>
            </w:r>
          </w:p>
          <w:p w14:paraId="72DA40F0" w14:textId="77777777" w:rsidR="00DA60E6" w:rsidRPr="00E67EFC" w:rsidRDefault="00DA60E6" w:rsidP="00966718">
            <w:pPr>
              <w:pStyle w:val="BodyText"/>
              <w:pBdr>
                <w:bottom w:val="single" w:sz="12" w:space="1" w:color="auto"/>
              </w:pBdr>
              <w:rPr>
                <w:rFonts w:asciiTheme="minorHAnsi" w:hAnsiTheme="minorHAnsi"/>
                <w:b/>
                <w:sz w:val="18"/>
                <w:szCs w:val="18"/>
              </w:rPr>
            </w:pPr>
            <w:r w:rsidRPr="00E67EFC">
              <w:rPr>
                <w:rFonts w:asciiTheme="minorHAnsi" w:hAnsiTheme="minorHAnsi"/>
                <w:b/>
                <w:sz w:val="18"/>
                <w:szCs w:val="18"/>
              </w:rPr>
              <w:t>You must provide medication for use in the school.</w:t>
            </w:r>
          </w:p>
          <w:p w14:paraId="172BACE7" w14:textId="77777777" w:rsidR="00E6607F" w:rsidRDefault="00E6607F" w:rsidP="00966718">
            <w:pPr>
              <w:pStyle w:val="BodyText"/>
              <w:rPr>
                <w:rFonts w:asciiTheme="minorHAnsi" w:hAnsiTheme="minorHAnsi"/>
                <w:sz w:val="20"/>
              </w:rPr>
            </w:pPr>
          </w:p>
          <w:p w14:paraId="46684408" w14:textId="77777777" w:rsidR="002B2C9D" w:rsidRPr="00E67EFC" w:rsidRDefault="002B2C9D" w:rsidP="00966718">
            <w:pPr>
              <w:pStyle w:val="BodyText"/>
              <w:rPr>
                <w:rFonts w:asciiTheme="minorHAnsi" w:hAnsiTheme="minorHAnsi"/>
                <w:sz w:val="20"/>
              </w:rPr>
            </w:pPr>
          </w:p>
          <w:p w14:paraId="5011BEBA" w14:textId="77777777" w:rsidR="00DA60E6" w:rsidRPr="00E67EFC" w:rsidRDefault="00DA60E6" w:rsidP="00966718">
            <w:pPr>
              <w:pStyle w:val="BodyText"/>
              <w:rPr>
                <w:rFonts w:asciiTheme="minorHAnsi" w:hAnsiTheme="minorHAnsi"/>
                <w:sz w:val="20"/>
              </w:rPr>
            </w:pPr>
          </w:p>
        </w:tc>
      </w:tr>
      <w:tr w:rsidR="00DA60E6" w:rsidRPr="00E67EFC" w14:paraId="78895EC2" w14:textId="77777777" w:rsidTr="009F62E8">
        <w:trPr>
          <w:trHeight w:val="716"/>
          <w:jc w:val="center"/>
        </w:trPr>
        <w:tc>
          <w:tcPr>
            <w:tcW w:w="10201" w:type="dxa"/>
            <w:gridSpan w:val="4"/>
          </w:tcPr>
          <w:p w14:paraId="40E1EAAA" w14:textId="77777777" w:rsidR="00DA60E6" w:rsidRPr="00DA60E6" w:rsidRDefault="00DA60E6" w:rsidP="00966718">
            <w:pPr>
              <w:pStyle w:val="BodyText"/>
              <w:rPr>
                <w:rFonts w:asciiTheme="minorHAnsi" w:hAnsiTheme="minorHAnsi"/>
                <w:sz w:val="10"/>
                <w:szCs w:val="10"/>
              </w:rPr>
            </w:pPr>
          </w:p>
          <w:p w14:paraId="35F46110" w14:textId="77777777" w:rsidR="00DA60E6" w:rsidRPr="00E67EFC" w:rsidRDefault="00DA60E6" w:rsidP="00966718">
            <w:pPr>
              <w:pStyle w:val="BodyText"/>
              <w:pBdr>
                <w:bottom w:val="single" w:sz="12" w:space="1" w:color="auto"/>
              </w:pBdr>
              <w:rPr>
                <w:rFonts w:asciiTheme="minorHAnsi" w:hAnsiTheme="minorHAnsi"/>
                <w:sz w:val="20"/>
              </w:rPr>
            </w:pPr>
            <w:r w:rsidRPr="00E67EFC">
              <w:rPr>
                <w:rFonts w:asciiTheme="minorHAnsi" w:hAnsiTheme="minorHAnsi"/>
                <w:sz w:val="20"/>
              </w:rPr>
              <w:t>Please e</w:t>
            </w:r>
            <w:r w:rsidR="00603D12">
              <w:rPr>
                <w:rFonts w:asciiTheme="minorHAnsi" w:hAnsiTheme="minorHAnsi"/>
                <w:sz w:val="20"/>
              </w:rPr>
              <w:t xml:space="preserve">xplain any </w:t>
            </w:r>
            <w:r w:rsidR="00603D12" w:rsidRPr="00DC2597">
              <w:rPr>
                <w:rFonts w:asciiTheme="minorHAnsi" w:hAnsiTheme="minorHAnsi"/>
                <w:b/>
                <w:bCs/>
                <w:sz w:val="20"/>
              </w:rPr>
              <w:t>hospitalis</w:t>
            </w:r>
            <w:r w:rsidRPr="00DC2597">
              <w:rPr>
                <w:rFonts w:asciiTheme="minorHAnsi" w:hAnsiTheme="minorHAnsi"/>
                <w:b/>
                <w:bCs/>
                <w:sz w:val="20"/>
              </w:rPr>
              <w:t>ation and/or operations</w:t>
            </w:r>
            <w:r w:rsidRPr="00E67EFC">
              <w:rPr>
                <w:rFonts w:asciiTheme="minorHAnsi" w:hAnsiTheme="minorHAnsi"/>
                <w:sz w:val="20"/>
              </w:rPr>
              <w:t xml:space="preserve"> your child has had.</w:t>
            </w:r>
          </w:p>
          <w:p w14:paraId="20353468" w14:textId="77777777" w:rsidR="00E6607F" w:rsidRDefault="00E6607F" w:rsidP="00DA60E6">
            <w:pPr>
              <w:pStyle w:val="BodyText"/>
              <w:rPr>
                <w:rFonts w:asciiTheme="minorHAnsi" w:hAnsiTheme="minorHAnsi"/>
                <w:sz w:val="20"/>
              </w:rPr>
            </w:pPr>
          </w:p>
          <w:p w14:paraId="03C6C96F" w14:textId="77777777" w:rsidR="002B2C9D" w:rsidRDefault="002B2C9D" w:rsidP="00DA60E6">
            <w:pPr>
              <w:pStyle w:val="BodyText"/>
              <w:rPr>
                <w:rFonts w:asciiTheme="minorHAnsi" w:hAnsiTheme="minorHAnsi"/>
                <w:sz w:val="20"/>
              </w:rPr>
            </w:pPr>
          </w:p>
          <w:p w14:paraId="581A0046" w14:textId="77777777" w:rsidR="00DA60E6" w:rsidRPr="00E67EFC" w:rsidRDefault="00DA60E6" w:rsidP="00DA60E6">
            <w:pPr>
              <w:pStyle w:val="BodyText"/>
              <w:rPr>
                <w:rFonts w:asciiTheme="minorHAnsi" w:hAnsiTheme="minorHAnsi"/>
                <w:sz w:val="20"/>
              </w:rPr>
            </w:pPr>
          </w:p>
        </w:tc>
      </w:tr>
      <w:tr w:rsidR="00DA60E6" w:rsidRPr="00E67EFC" w14:paraId="75092F01" w14:textId="77777777" w:rsidTr="003809BD">
        <w:trPr>
          <w:trHeight w:val="56"/>
          <w:jc w:val="center"/>
        </w:trPr>
        <w:tc>
          <w:tcPr>
            <w:tcW w:w="10201" w:type="dxa"/>
            <w:gridSpan w:val="4"/>
          </w:tcPr>
          <w:p w14:paraId="490536CE" w14:textId="77777777" w:rsidR="00DA60E6" w:rsidRPr="00DA60E6" w:rsidRDefault="00DA60E6" w:rsidP="00966718">
            <w:pPr>
              <w:pStyle w:val="BodyText"/>
              <w:rPr>
                <w:rFonts w:asciiTheme="minorHAnsi" w:hAnsiTheme="minorHAnsi"/>
                <w:sz w:val="10"/>
                <w:szCs w:val="10"/>
              </w:rPr>
            </w:pPr>
          </w:p>
          <w:p w14:paraId="68146043" w14:textId="011F91B3" w:rsidR="00DA60E6" w:rsidRDefault="00DA60E6" w:rsidP="00966718">
            <w:pPr>
              <w:pStyle w:val="BodyText"/>
              <w:rPr>
                <w:rFonts w:asciiTheme="minorHAnsi" w:hAnsiTheme="minorHAnsi"/>
                <w:i/>
                <w:sz w:val="20"/>
              </w:rPr>
            </w:pPr>
            <w:r w:rsidRPr="00E67EFC">
              <w:rPr>
                <w:rFonts w:asciiTheme="minorHAnsi" w:hAnsiTheme="minorHAnsi"/>
                <w:sz w:val="20"/>
              </w:rPr>
              <w:t xml:space="preserve">Further Comments: </w:t>
            </w:r>
            <w:r w:rsidRPr="00E67EFC">
              <w:rPr>
                <w:rFonts w:asciiTheme="minorHAnsi" w:hAnsiTheme="minorHAnsi"/>
                <w:i/>
                <w:sz w:val="20"/>
              </w:rPr>
              <w:t>(</w:t>
            </w:r>
            <w:r w:rsidR="001B7BEE" w:rsidRPr="00E67EFC">
              <w:rPr>
                <w:rFonts w:asciiTheme="minorHAnsi" w:hAnsiTheme="minorHAnsi"/>
                <w:i/>
                <w:sz w:val="20"/>
              </w:rPr>
              <w:t>continue</w:t>
            </w:r>
            <w:r w:rsidRPr="00E67EFC">
              <w:rPr>
                <w:rFonts w:asciiTheme="minorHAnsi" w:hAnsiTheme="minorHAnsi"/>
                <w:i/>
                <w:sz w:val="20"/>
              </w:rPr>
              <w:t xml:space="preserve"> </w:t>
            </w:r>
            <w:r w:rsidR="001B7BEE">
              <w:rPr>
                <w:rFonts w:asciiTheme="minorHAnsi" w:hAnsiTheme="minorHAnsi"/>
                <w:i/>
                <w:sz w:val="20"/>
              </w:rPr>
              <w:t xml:space="preserve">on </w:t>
            </w:r>
            <w:r w:rsidRPr="00E67EFC">
              <w:rPr>
                <w:rFonts w:asciiTheme="minorHAnsi" w:hAnsiTheme="minorHAnsi"/>
                <w:i/>
                <w:sz w:val="20"/>
              </w:rPr>
              <w:t>back if necessary)</w:t>
            </w:r>
          </w:p>
          <w:p w14:paraId="7E8EF540" w14:textId="77777777" w:rsidR="002B2C9D" w:rsidRPr="00E67EFC" w:rsidRDefault="002B2C9D" w:rsidP="00966718">
            <w:pPr>
              <w:pStyle w:val="BodyText"/>
              <w:rPr>
                <w:rFonts w:asciiTheme="minorHAnsi" w:hAnsiTheme="minorHAnsi"/>
                <w:sz w:val="20"/>
              </w:rPr>
            </w:pPr>
          </w:p>
          <w:p w14:paraId="411245B6" w14:textId="77777777" w:rsidR="00DA60E6" w:rsidRPr="00E67EFC" w:rsidRDefault="00DA60E6" w:rsidP="002B2C9D">
            <w:pPr>
              <w:pStyle w:val="BodyText"/>
              <w:rPr>
                <w:rFonts w:asciiTheme="minorHAnsi" w:hAnsiTheme="minorHAnsi"/>
                <w:sz w:val="20"/>
              </w:rPr>
            </w:pPr>
          </w:p>
        </w:tc>
      </w:tr>
      <w:tr w:rsidR="00DA60E6" w:rsidRPr="00E67EFC" w14:paraId="1FD51D15" w14:textId="77777777" w:rsidTr="009F62E8">
        <w:trPr>
          <w:trHeight w:val="298"/>
          <w:jc w:val="center"/>
        </w:trPr>
        <w:tc>
          <w:tcPr>
            <w:tcW w:w="10201" w:type="dxa"/>
            <w:gridSpan w:val="4"/>
            <w:shd w:val="pct20" w:color="auto" w:fill="auto"/>
          </w:tcPr>
          <w:p w14:paraId="7C5D3C09" w14:textId="77777777" w:rsidR="00DA60E6" w:rsidRPr="00E67EFC" w:rsidRDefault="00DA60E6" w:rsidP="00966718">
            <w:pPr>
              <w:pStyle w:val="BodyText"/>
              <w:jc w:val="center"/>
              <w:rPr>
                <w:rFonts w:asciiTheme="minorHAnsi" w:hAnsiTheme="minorHAnsi"/>
                <w:b/>
              </w:rPr>
            </w:pPr>
            <w:r w:rsidRPr="00E67EFC">
              <w:rPr>
                <w:rFonts w:asciiTheme="minorHAnsi" w:hAnsiTheme="minorHAnsi"/>
                <w:b/>
              </w:rPr>
              <w:t>CONSENT TO TREATMENT / CONFIDENTIALITY</w:t>
            </w:r>
          </w:p>
        </w:tc>
      </w:tr>
      <w:tr w:rsidR="00DA60E6" w:rsidRPr="00E67EFC" w14:paraId="79DE6040" w14:textId="77777777" w:rsidTr="009F62E8">
        <w:trPr>
          <w:trHeight w:val="2298"/>
          <w:jc w:val="center"/>
        </w:trPr>
        <w:tc>
          <w:tcPr>
            <w:tcW w:w="10201" w:type="dxa"/>
            <w:gridSpan w:val="4"/>
          </w:tcPr>
          <w:p w14:paraId="4DC97330" w14:textId="77777777" w:rsidR="00DA60E6" w:rsidRPr="00DA60E6" w:rsidRDefault="00DA60E6" w:rsidP="00966718">
            <w:pPr>
              <w:pStyle w:val="BodyText"/>
              <w:rPr>
                <w:rFonts w:asciiTheme="minorHAnsi" w:hAnsiTheme="minorHAnsi"/>
                <w:sz w:val="10"/>
                <w:szCs w:val="10"/>
              </w:rPr>
            </w:pPr>
          </w:p>
          <w:p w14:paraId="4454D9FF" w14:textId="5888DF09" w:rsidR="00DA60E6" w:rsidRPr="00E67EFC" w:rsidRDefault="00DA60E6" w:rsidP="00966718">
            <w:pPr>
              <w:pStyle w:val="BodyText"/>
              <w:rPr>
                <w:rFonts w:asciiTheme="minorHAnsi" w:hAnsiTheme="minorHAnsi"/>
                <w:sz w:val="20"/>
              </w:rPr>
            </w:pPr>
            <w:r w:rsidRPr="00E67EFC">
              <w:rPr>
                <w:rFonts w:asciiTheme="minorHAnsi" w:hAnsiTheme="minorHAnsi"/>
                <w:sz w:val="20"/>
              </w:rPr>
              <w:t>I consent to my child receiving initial treatment from the school clinic, from a qualified school nurse</w:t>
            </w:r>
            <w:r w:rsidR="00137C6F">
              <w:rPr>
                <w:rFonts w:asciiTheme="minorHAnsi" w:hAnsiTheme="minorHAnsi"/>
                <w:sz w:val="20"/>
              </w:rPr>
              <w:t>,</w:t>
            </w:r>
            <w:r w:rsidRPr="00E67EFC">
              <w:rPr>
                <w:rFonts w:asciiTheme="minorHAnsi" w:hAnsiTheme="minorHAnsi"/>
                <w:sz w:val="20"/>
              </w:rPr>
              <w:t xml:space="preserve"> and if need be, at a local </w:t>
            </w:r>
            <w:r w:rsidR="00137C6F">
              <w:rPr>
                <w:rFonts w:asciiTheme="minorHAnsi" w:hAnsiTheme="minorHAnsi"/>
                <w:sz w:val="20"/>
              </w:rPr>
              <w:t>clinic/hospital</w:t>
            </w:r>
            <w:r w:rsidRPr="00E67EFC">
              <w:rPr>
                <w:rFonts w:asciiTheme="minorHAnsi" w:hAnsiTheme="minorHAnsi"/>
                <w:sz w:val="20"/>
              </w:rPr>
              <w:t>.  I agree to pay all expenses incurred on behalf of my child.</w:t>
            </w:r>
          </w:p>
          <w:p w14:paraId="063BD226" w14:textId="77777777" w:rsidR="00DA60E6" w:rsidRPr="00E67EFC" w:rsidRDefault="00DA60E6" w:rsidP="00966718">
            <w:pPr>
              <w:pStyle w:val="BodyText"/>
              <w:rPr>
                <w:rFonts w:asciiTheme="minorHAnsi" w:hAnsiTheme="minorHAnsi"/>
                <w:sz w:val="20"/>
              </w:rPr>
            </w:pPr>
          </w:p>
          <w:p w14:paraId="3FF9AC5C" w14:textId="77777777" w:rsidR="00DA60E6" w:rsidRPr="00E67EFC" w:rsidRDefault="00DA60E6" w:rsidP="00966718">
            <w:pPr>
              <w:pStyle w:val="BodyText"/>
              <w:rPr>
                <w:rFonts w:asciiTheme="minorHAnsi" w:hAnsiTheme="minorHAnsi"/>
                <w:sz w:val="20"/>
              </w:rPr>
            </w:pPr>
            <w:r w:rsidRPr="00E67EFC">
              <w:rPr>
                <w:rFonts w:asciiTheme="minorHAnsi" w:hAnsiTheme="minorHAnsi"/>
                <w:sz w:val="20"/>
              </w:rPr>
              <w:t xml:space="preserve">I am aware that </w:t>
            </w:r>
            <w:r w:rsidR="00603D12" w:rsidRPr="00E67EFC">
              <w:rPr>
                <w:rFonts w:asciiTheme="minorHAnsi" w:hAnsiTheme="minorHAnsi"/>
                <w:sz w:val="20"/>
              </w:rPr>
              <w:t>the school nurse and Principal will see my child’s medical notes</w:t>
            </w:r>
            <w:r w:rsidRPr="00E67EFC">
              <w:rPr>
                <w:rFonts w:asciiTheme="minorHAnsi" w:hAnsiTheme="minorHAnsi"/>
                <w:sz w:val="20"/>
              </w:rPr>
              <w:t>.</w:t>
            </w:r>
          </w:p>
          <w:p w14:paraId="685613DF" w14:textId="77777777" w:rsidR="00DA60E6" w:rsidRPr="00E67EFC" w:rsidRDefault="00DA60E6" w:rsidP="00966718">
            <w:pPr>
              <w:pStyle w:val="BodyText"/>
              <w:rPr>
                <w:rFonts w:asciiTheme="minorHAnsi" w:hAnsiTheme="minorHAnsi"/>
                <w:sz w:val="20"/>
              </w:rPr>
            </w:pPr>
          </w:p>
          <w:p w14:paraId="494532AB" w14:textId="77777777" w:rsidR="00DA60E6" w:rsidRPr="00845168" w:rsidRDefault="00DA60E6" w:rsidP="00966718">
            <w:pPr>
              <w:pStyle w:val="BodyText"/>
              <w:rPr>
                <w:rFonts w:asciiTheme="minorHAnsi" w:hAnsiTheme="minorHAnsi"/>
                <w:b/>
                <w:bCs/>
                <w:sz w:val="20"/>
              </w:rPr>
            </w:pPr>
            <w:r w:rsidRPr="00845168">
              <w:rPr>
                <w:rFonts w:asciiTheme="minorHAnsi" w:hAnsiTheme="minorHAnsi"/>
                <w:b/>
                <w:bCs/>
                <w:sz w:val="20"/>
              </w:rPr>
              <w:t xml:space="preserve">Name of Parent (Guardian): ______________________________ </w:t>
            </w:r>
          </w:p>
          <w:p w14:paraId="7EB5B018" w14:textId="77777777" w:rsidR="00DA60E6" w:rsidRPr="00845168" w:rsidRDefault="00DA60E6" w:rsidP="00966718">
            <w:pPr>
              <w:pStyle w:val="BodyText"/>
              <w:rPr>
                <w:rFonts w:asciiTheme="minorHAnsi" w:hAnsiTheme="minorHAnsi"/>
                <w:b/>
                <w:bCs/>
                <w:sz w:val="20"/>
              </w:rPr>
            </w:pPr>
          </w:p>
          <w:p w14:paraId="1B319117" w14:textId="77777777" w:rsidR="00DA60E6" w:rsidRPr="00845168" w:rsidRDefault="00DA60E6" w:rsidP="00DA60E6">
            <w:pPr>
              <w:pStyle w:val="BodyText"/>
              <w:rPr>
                <w:rFonts w:asciiTheme="minorHAnsi" w:hAnsiTheme="minorHAnsi"/>
                <w:b/>
                <w:bCs/>
                <w:sz w:val="20"/>
              </w:rPr>
            </w:pPr>
            <w:r w:rsidRPr="00845168">
              <w:rPr>
                <w:rFonts w:asciiTheme="minorHAnsi" w:hAnsiTheme="minorHAnsi"/>
                <w:b/>
                <w:bCs/>
                <w:sz w:val="20"/>
              </w:rPr>
              <w:t>Signature: ____________________________________________        Date: __________________</w:t>
            </w:r>
          </w:p>
          <w:p w14:paraId="5797E94F" w14:textId="77777777" w:rsidR="00DA60E6" w:rsidRPr="00DA60E6" w:rsidRDefault="00DA60E6" w:rsidP="00DA60E6">
            <w:pPr>
              <w:pStyle w:val="BodyText"/>
              <w:rPr>
                <w:rFonts w:asciiTheme="minorHAnsi" w:hAnsiTheme="minorHAnsi"/>
                <w:sz w:val="20"/>
              </w:rPr>
            </w:pPr>
          </w:p>
        </w:tc>
      </w:tr>
    </w:tbl>
    <w:p w14:paraId="2A8AC854" w14:textId="77777777" w:rsidR="00DF0E1B" w:rsidRPr="00DF0E1B" w:rsidRDefault="00DF0E1B" w:rsidP="00DF0E1B"/>
    <w:p w14:paraId="47D7BEAA" w14:textId="48A9C730" w:rsidR="008D2EA8" w:rsidRPr="000522CF" w:rsidRDefault="008D2EA8" w:rsidP="008D2EA8">
      <w:pPr>
        <w:pStyle w:val="Heading3"/>
        <w:jc w:val="center"/>
        <w:rPr>
          <w:sz w:val="28"/>
          <w:szCs w:val="28"/>
        </w:rPr>
      </w:pPr>
      <w:r w:rsidRPr="000522CF">
        <w:rPr>
          <w:sz w:val="28"/>
          <w:szCs w:val="28"/>
        </w:rPr>
        <w:t>CLINIC POLICY</w:t>
      </w:r>
    </w:p>
    <w:p w14:paraId="625DB608" w14:textId="77777777" w:rsidR="001A2609" w:rsidRDefault="001A2609" w:rsidP="001A2609">
      <w:pPr>
        <w:spacing w:line="276" w:lineRule="auto"/>
      </w:pPr>
    </w:p>
    <w:p w14:paraId="34FE1D75" w14:textId="73D58BB6" w:rsidR="004B74DA" w:rsidRPr="00DC4A94" w:rsidRDefault="004B74DA" w:rsidP="001A2609">
      <w:pPr>
        <w:spacing w:line="276" w:lineRule="auto"/>
        <w:rPr>
          <w:b/>
          <w:bCs/>
          <w:color w:val="002060"/>
          <w:szCs w:val="22"/>
        </w:rPr>
      </w:pPr>
      <w:r w:rsidRPr="00DC4A94">
        <w:rPr>
          <w:b/>
          <w:bCs/>
          <w:color w:val="002060"/>
          <w:szCs w:val="22"/>
        </w:rPr>
        <w:t>Staffing</w:t>
      </w:r>
    </w:p>
    <w:p w14:paraId="13BCEDF8" w14:textId="77777777" w:rsidR="004B74DA" w:rsidRPr="00DC4A94" w:rsidRDefault="004B74DA" w:rsidP="004B74DA">
      <w:pPr>
        <w:ind w:right="118"/>
        <w:rPr>
          <w:sz w:val="20"/>
        </w:rPr>
      </w:pPr>
    </w:p>
    <w:p w14:paraId="5201FC1D" w14:textId="6C739195" w:rsidR="004B74DA" w:rsidRPr="00DC4A94" w:rsidRDefault="00137C6F" w:rsidP="004B74DA">
      <w:pPr>
        <w:numPr>
          <w:ilvl w:val="0"/>
          <w:numId w:val="14"/>
        </w:numPr>
        <w:ind w:right="118"/>
        <w:rPr>
          <w:sz w:val="20"/>
        </w:rPr>
      </w:pPr>
      <w:r w:rsidRPr="00DC4A94">
        <w:rPr>
          <w:sz w:val="20"/>
        </w:rPr>
        <w:t>Two</w:t>
      </w:r>
      <w:r w:rsidR="00603D12" w:rsidRPr="00DC4A94">
        <w:rPr>
          <w:sz w:val="20"/>
        </w:rPr>
        <w:t xml:space="preserve"> qualified currently register</w:t>
      </w:r>
      <w:r w:rsidR="001A2609" w:rsidRPr="00DC4A94">
        <w:rPr>
          <w:sz w:val="20"/>
        </w:rPr>
        <w:t xml:space="preserve">ed nurses are on duty until </w:t>
      </w:r>
      <w:r w:rsidRPr="00DC4A94">
        <w:rPr>
          <w:sz w:val="20"/>
        </w:rPr>
        <w:t>2:10 PM</w:t>
      </w:r>
      <w:r w:rsidR="00603D12" w:rsidRPr="00DC4A94">
        <w:rPr>
          <w:sz w:val="20"/>
        </w:rPr>
        <w:t xml:space="preserve"> in the school clinic</w:t>
      </w:r>
      <w:r w:rsidR="004B74DA" w:rsidRPr="00DC4A94">
        <w:rPr>
          <w:sz w:val="20"/>
        </w:rPr>
        <w:t>.</w:t>
      </w:r>
    </w:p>
    <w:p w14:paraId="3131C724" w14:textId="77777777" w:rsidR="004B74DA" w:rsidRPr="00DC4A94" w:rsidRDefault="004B74DA" w:rsidP="004B74DA">
      <w:pPr>
        <w:ind w:right="118"/>
        <w:rPr>
          <w:sz w:val="20"/>
        </w:rPr>
      </w:pPr>
    </w:p>
    <w:p w14:paraId="5DB18B6A" w14:textId="77777777" w:rsidR="004B74DA" w:rsidRPr="00DC4A94" w:rsidRDefault="004B74DA" w:rsidP="004B74DA">
      <w:pPr>
        <w:pStyle w:val="Heading2"/>
        <w:ind w:right="118"/>
        <w:rPr>
          <w:color w:val="002060"/>
          <w:sz w:val="22"/>
          <w:szCs w:val="22"/>
        </w:rPr>
      </w:pPr>
      <w:r w:rsidRPr="00DC4A94">
        <w:rPr>
          <w:color w:val="002060"/>
          <w:sz w:val="22"/>
          <w:szCs w:val="22"/>
        </w:rPr>
        <w:t>Admission Medical Questionnaire</w:t>
      </w:r>
    </w:p>
    <w:p w14:paraId="7F3E4B74" w14:textId="77777777" w:rsidR="004B74DA" w:rsidRPr="00DC4A94" w:rsidRDefault="004B74DA" w:rsidP="004B74DA">
      <w:pPr>
        <w:ind w:right="118"/>
        <w:rPr>
          <w:b/>
          <w:sz w:val="20"/>
        </w:rPr>
      </w:pPr>
    </w:p>
    <w:p w14:paraId="13E19B34" w14:textId="77777777" w:rsidR="004B74DA" w:rsidRPr="00DC4A94" w:rsidRDefault="004B74DA" w:rsidP="00137C6F">
      <w:pPr>
        <w:numPr>
          <w:ilvl w:val="0"/>
          <w:numId w:val="11"/>
        </w:numPr>
        <w:ind w:right="118"/>
        <w:jc w:val="both"/>
        <w:rPr>
          <w:sz w:val="20"/>
        </w:rPr>
      </w:pPr>
      <w:r w:rsidRPr="00DC4A94">
        <w:rPr>
          <w:sz w:val="20"/>
        </w:rPr>
        <w:t xml:space="preserve">All parents must complete the Medical Questionnaire </w:t>
      </w:r>
      <w:r w:rsidRPr="00DC4A94">
        <w:rPr>
          <w:b/>
          <w:sz w:val="20"/>
        </w:rPr>
        <w:t>before</w:t>
      </w:r>
      <w:r w:rsidRPr="00DC4A94">
        <w:rPr>
          <w:sz w:val="20"/>
        </w:rPr>
        <w:t xml:space="preserve"> their child enters the school. </w:t>
      </w:r>
    </w:p>
    <w:p w14:paraId="510BC952" w14:textId="77777777" w:rsidR="004B74DA" w:rsidRPr="00DC4A94" w:rsidRDefault="004B74DA" w:rsidP="00137C6F">
      <w:pPr>
        <w:numPr>
          <w:ilvl w:val="0"/>
          <w:numId w:val="11"/>
        </w:numPr>
        <w:ind w:right="118"/>
        <w:jc w:val="both"/>
        <w:rPr>
          <w:sz w:val="20"/>
        </w:rPr>
      </w:pPr>
      <w:r w:rsidRPr="00DC4A94">
        <w:rPr>
          <w:sz w:val="20"/>
        </w:rPr>
        <w:t xml:space="preserve">Any child with a medical condition is identified and further medical information may be required. </w:t>
      </w:r>
    </w:p>
    <w:p w14:paraId="4C3727CE" w14:textId="77777777" w:rsidR="004B74DA" w:rsidRPr="00DC4A94" w:rsidRDefault="004B74DA" w:rsidP="00137C6F">
      <w:pPr>
        <w:numPr>
          <w:ilvl w:val="0"/>
          <w:numId w:val="11"/>
        </w:numPr>
        <w:ind w:right="118"/>
        <w:jc w:val="both"/>
        <w:rPr>
          <w:sz w:val="20"/>
        </w:rPr>
      </w:pPr>
      <w:r w:rsidRPr="00DC4A94">
        <w:rPr>
          <w:sz w:val="20"/>
        </w:rPr>
        <w:t xml:space="preserve">Letters are sent to parents of children with asthma, allergies, epilepsy, </w:t>
      </w:r>
      <w:r w:rsidR="00603D12" w:rsidRPr="00DC4A94">
        <w:rPr>
          <w:sz w:val="20"/>
        </w:rPr>
        <w:t>etc.</w:t>
      </w:r>
      <w:r w:rsidRPr="00DC4A94">
        <w:rPr>
          <w:sz w:val="20"/>
        </w:rPr>
        <w:t>, for more detailed information.</w:t>
      </w:r>
    </w:p>
    <w:p w14:paraId="7AFEDB94" w14:textId="77777777" w:rsidR="004B74DA" w:rsidRPr="00DC4A94" w:rsidRDefault="004B74DA" w:rsidP="00137C6F">
      <w:pPr>
        <w:numPr>
          <w:ilvl w:val="0"/>
          <w:numId w:val="11"/>
        </w:numPr>
        <w:ind w:right="118"/>
        <w:jc w:val="both"/>
        <w:rPr>
          <w:sz w:val="20"/>
        </w:rPr>
      </w:pPr>
      <w:r w:rsidRPr="00DC4A94">
        <w:rPr>
          <w:sz w:val="20"/>
        </w:rPr>
        <w:t>Should your child’s medical condition/medication change during the year it is requested that you inform the clinic.</w:t>
      </w:r>
    </w:p>
    <w:p w14:paraId="1E3AC37D" w14:textId="77777777" w:rsidR="004B74DA" w:rsidRPr="00DC4A94" w:rsidRDefault="004B74DA" w:rsidP="004B74DA">
      <w:pPr>
        <w:ind w:right="118"/>
        <w:rPr>
          <w:sz w:val="20"/>
        </w:rPr>
      </w:pPr>
    </w:p>
    <w:p w14:paraId="4F6A5CAA" w14:textId="5B8D3E82" w:rsidR="004B74DA" w:rsidRPr="00DC4A94" w:rsidRDefault="004B74DA" w:rsidP="004B74DA">
      <w:pPr>
        <w:pStyle w:val="Heading2"/>
        <w:ind w:right="118"/>
        <w:rPr>
          <w:color w:val="002060"/>
          <w:sz w:val="22"/>
          <w:szCs w:val="22"/>
        </w:rPr>
      </w:pPr>
      <w:r w:rsidRPr="00DC4A94">
        <w:rPr>
          <w:color w:val="002060"/>
          <w:sz w:val="22"/>
          <w:szCs w:val="22"/>
        </w:rPr>
        <w:t xml:space="preserve">Medical </w:t>
      </w:r>
      <w:r w:rsidR="00137C6F" w:rsidRPr="00DC4A94">
        <w:rPr>
          <w:color w:val="002060"/>
          <w:sz w:val="22"/>
          <w:szCs w:val="22"/>
        </w:rPr>
        <w:t>F</w:t>
      </w:r>
      <w:r w:rsidRPr="00DC4A94">
        <w:rPr>
          <w:color w:val="002060"/>
          <w:sz w:val="22"/>
          <w:szCs w:val="22"/>
        </w:rPr>
        <w:t>ile</w:t>
      </w:r>
    </w:p>
    <w:p w14:paraId="3E71BFD2" w14:textId="77777777" w:rsidR="004B74DA" w:rsidRPr="00DC4A94" w:rsidRDefault="004B74DA" w:rsidP="004B74DA">
      <w:pPr>
        <w:ind w:right="118"/>
        <w:rPr>
          <w:sz w:val="20"/>
        </w:rPr>
      </w:pPr>
    </w:p>
    <w:p w14:paraId="2CD8C1DE" w14:textId="77777777" w:rsidR="004B74DA" w:rsidRPr="00DC4A94" w:rsidRDefault="004B74DA" w:rsidP="00137C6F">
      <w:pPr>
        <w:numPr>
          <w:ilvl w:val="0"/>
          <w:numId w:val="12"/>
        </w:numPr>
        <w:ind w:right="118"/>
        <w:jc w:val="both"/>
        <w:rPr>
          <w:sz w:val="20"/>
        </w:rPr>
      </w:pPr>
      <w:r w:rsidRPr="00DC4A94">
        <w:rPr>
          <w:sz w:val="20"/>
        </w:rPr>
        <w:t>Each student has a medical file. Allergies and significant medical problems are highlighted on the file. Current medications are recorded in the file.</w:t>
      </w:r>
    </w:p>
    <w:p w14:paraId="25950613" w14:textId="77777777" w:rsidR="00FB6DAA" w:rsidRPr="00FB6DAA" w:rsidRDefault="0040134E" w:rsidP="00137C6F">
      <w:pPr>
        <w:numPr>
          <w:ilvl w:val="0"/>
          <w:numId w:val="12"/>
        </w:numPr>
        <w:ind w:right="118"/>
        <w:jc w:val="both"/>
        <w:rPr>
          <w:sz w:val="20"/>
        </w:rPr>
      </w:pPr>
      <w:r w:rsidRPr="0040134E">
        <w:rPr>
          <w:b/>
          <w:sz w:val="20"/>
        </w:rPr>
        <w:t>All medications administered at school will be recorded in ISAMS, and an email will be sent to parents.</w:t>
      </w:r>
    </w:p>
    <w:p w14:paraId="0D157233" w14:textId="542B8B8A" w:rsidR="004B74DA" w:rsidRPr="00DC4A94" w:rsidRDefault="004B74DA" w:rsidP="00137C6F">
      <w:pPr>
        <w:numPr>
          <w:ilvl w:val="0"/>
          <w:numId w:val="12"/>
        </w:numPr>
        <w:ind w:right="118"/>
        <w:jc w:val="both"/>
        <w:rPr>
          <w:sz w:val="20"/>
        </w:rPr>
      </w:pPr>
      <w:r w:rsidRPr="00DC4A94">
        <w:rPr>
          <w:b/>
          <w:sz w:val="20"/>
        </w:rPr>
        <w:t>All medical files are treated as confidential and are kept in a locked filing cabinet in the clinic.</w:t>
      </w:r>
      <w:r w:rsidRPr="00DC4A94">
        <w:rPr>
          <w:sz w:val="20"/>
        </w:rPr>
        <w:t xml:space="preserve"> Only nurses and the </w:t>
      </w:r>
      <w:r w:rsidR="00845168" w:rsidRPr="00DC4A94">
        <w:rPr>
          <w:sz w:val="20"/>
        </w:rPr>
        <w:t>principal</w:t>
      </w:r>
      <w:r w:rsidRPr="00DC4A94">
        <w:rPr>
          <w:sz w:val="20"/>
        </w:rPr>
        <w:t xml:space="preserve"> have access to these records, unless permission is given by the parents or </w:t>
      </w:r>
      <w:r w:rsidR="00603D12" w:rsidRPr="00DC4A94">
        <w:rPr>
          <w:sz w:val="20"/>
        </w:rPr>
        <w:t xml:space="preserve">the </w:t>
      </w:r>
      <w:r w:rsidRPr="00DC4A94">
        <w:rPr>
          <w:sz w:val="20"/>
        </w:rPr>
        <w:t>student, (if old enough to consent), for other staff members to view.  All correspondence from parents, teachers and medical personnel are attached to the student’s file, as are updated addresses and phone numbers.</w:t>
      </w:r>
    </w:p>
    <w:p w14:paraId="0ACACFB8" w14:textId="77777777" w:rsidR="004B74DA" w:rsidRPr="00DC4A94" w:rsidRDefault="004B74DA" w:rsidP="004B74DA">
      <w:pPr>
        <w:ind w:right="118"/>
        <w:rPr>
          <w:sz w:val="20"/>
        </w:rPr>
      </w:pPr>
    </w:p>
    <w:p w14:paraId="218F7A5F" w14:textId="2C40568C" w:rsidR="004B74DA" w:rsidRPr="00DC4A94" w:rsidRDefault="004B74DA" w:rsidP="004B74DA">
      <w:pPr>
        <w:pStyle w:val="Heading2"/>
        <w:ind w:right="118"/>
        <w:rPr>
          <w:color w:val="002060"/>
          <w:sz w:val="22"/>
          <w:szCs w:val="22"/>
        </w:rPr>
      </w:pPr>
      <w:r w:rsidRPr="00DC4A94">
        <w:rPr>
          <w:color w:val="002060"/>
          <w:sz w:val="22"/>
          <w:szCs w:val="22"/>
        </w:rPr>
        <w:t xml:space="preserve">Student’s </w:t>
      </w:r>
      <w:r w:rsidR="00137C6F" w:rsidRPr="00DC4A94">
        <w:rPr>
          <w:color w:val="002060"/>
          <w:sz w:val="22"/>
          <w:szCs w:val="22"/>
        </w:rPr>
        <w:t>M</w:t>
      </w:r>
      <w:r w:rsidRPr="00DC4A94">
        <w:rPr>
          <w:color w:val="002060"/>
          <w:sz w:val="22"/>
          <w:szCs w:val="22"/>
        </w:rPr>
        <w:t>edication</w:t>
      </w:r>
    </w:p>
    <w:p w14:paraId="18564EA7" w14:textId="77777777" w:rsidR="004B74DA" w:rsidRPr="00DC4A94" w:rsidRDefault="004B74DA" w:rsidP="004B74DA">
      <w:pPr>
        <w:ind w:right="118"/>
        <w:rPr>
          <w:sz w:val="20"/>
        </w:rPr>
      </w:pPr>
    </w:p>
    <w:p w14:paraId="421422BA" w14:textId="77777777" w:rsidR="004B74DA" w:rsidRPr="00DC4A94" w:rsidRDefault="004B74DA" w:rsidP="00137C6F">
      <w:pPr>
        <w:numPr>
          <w:ilvl w:val="0"/>
          <w:numId w:val="13"/>
        </w:numPr>
        <w:ind w:right="118"/>
        <w:jc w:val="both"/>
        <w:rPr>
          <w:sz w:val="20"/>
        </w:rPr>
      </w:pPr>
      <w:r w:rsidRPr="00DC4A94">
        <w:rPr>
          <w:sz w:val="20"/>
        </w:rPr>
        <w:t xml:space="preserve">All medication brought into school by students </w:t>
      </w:r>
      <w:r w:rsidRPr="00DC4A94">
        <w:rPr>
          <w:b/>
          <w:sz w:val="20"/>
        </w:rPr>
        <w:t>must</w:t>
      </w:r>
      <w:r w:rsidRPr="00DC4A94">
        <w:rPr>
          <w:sz w:val="20"/>
        </w:rPr>
        <w:t xml:space="preserve"> be kept in the clinic. The medication should be accompanied with a note from the parents detailing dosage and time to be administered. The student will be told when to come to the clinic and the medication will be given at the correct time. </w:t>
      </w:r>
    </w:p>
    <w:p w14:paraId="19850D0B" w14:textId="77777777" w:rsidR="004B74DA" w:rsidRPr="00DC4A94" w:rsidRDefault="004B74DA" w:rsidP="00137C6F">
      <w:pPr>
        <w:numPr>
          <w:ilvl w:val="0"/>
          <w:numId w:val="13"/>
        </w:numPr>
        <w:ind w:right="118"/>
        <w:jc w:val="both"/>
        <w:rPr>
          <w:sz w:val="20"/>
        </w:rPr>
      </w:pPr>
      <w:r w:rsidRPr="00DC4A94">
        <w:rPr>
          <w:sz w:val="20"/>
        </w:rPr>
        <w:t>When the</w:t>
      </w:r>
      <w:r w:rsidR="00603D12" w:rsidRPr="00DC4A94">
        <w:rPr>
          <w:sz w:val="20"/>
        </w:rPr>
        <w:t xml:space="preserve"> medication needs replacing because it has</w:t>
      </w:r>
      <w:r w:rsidRPr="00DC4A94">
        <w:rPr>
          <w:sz w:val="20"/>
        </w:rPr>
        <w:t xml:space="preserve"> expired or </w:t>
      </w:r>
      <w:r w:rsidR="00603D12" w:rsidRPr="00DC4A94">
        <w:rPr>
          <w:sz w:val="20"/>
        </w:rPr>
        <w:t>finished</w:t>
      </w:r>
      <w:r w:rsidRPr="00DC4A94">
        <w:rPr>
          <w:sz w:val="20"/>
        </w:rPr>
        <w:t xml:space="preserve"> a letter will be sent via the student.</w:t>
      </w:r>
    </w:p>
    <w:p w14:paraId="20521FD0" w14:textId="77777777" w:rsidR="004B74DA" w:rsidRPr="00DC4A94" w:rsidRDefault="004B74DA" w:rsidP="00137C6F">
      <w:pPr>
        <w:numPr>
          <w:ilvl w:val="0"/>
          <w:numId w:val="13"/>
        </w:numPr>
        <w:ind w:right="118"/>
        <w:jc w:val="both"/>
        <w:rPr>
          <w:sz w:val="20"/>
        </w:rPr>
      </w:pPr>
      <w:r w:rsidRPr="00DC4A94">
        <w:rPr>
          <w:b/>
          <w:sz w:val="20"/>
        </w:rPr>
        <w:t>All prescription medications must be kept in the clinic and administered by the school nurse.</w:t>
      </w:r>
      <w:r w:rsidRPr="00DC4A94">
        <w:rPr>
          <w:sz w:val="20"/>
        </w:rPr>
        <w:t xml:space="preserve"> Exce</w:t>
      </w:r>
      <w:r w:rsidR="00603D12" w:rsidRPr="00DC4A94">
        <w:rPr>
          <w:sz w:val="20"/>
        </w:rPr>
        <w:t>ptions are asthma inhalers, EpiP</w:t>
      </w:r>
      <w:r w:rsidRPr="00DC4A94">
        <w:rPr>
          <w:sz w:val="20"/>
        </w:rPr>
        <w:t xml:space="preserve">ens and diabetic medications. </w:t>
      </w:r>
      <w:r w:rsidRPr="00DC4A94">
        <w:rPr>
          <w:b/>
          <w:sz w:val="20"/>
        </w:rPr>
        <w:t>Students may only carry these medications if they are proficient in their use.</w:t>
      </w:r>
    </w:p>
    <w:p w14:paraId="099B269D" w14:textId="77777777" w:rsidR="004B74DA" w:rsidRPr="00DC4A94" w:rsidRDefault="004B74DA" w:rsidP="00137C6F">
      <w:pPr>
        <w:numPr>
          <w:ilvl w:val="0"/>
          <w:numId w:val="13"/>
        </w:numPr>
        <w:ind w:right="118"/>
        <w:jc w:val="both"/>
        <w:rPr>
          <w:sz w:val="20"/>
        </w:rPr>
      </w:pPr>
      <w:r w:rsidRPr="00DC4A94">
        <w:rPr>
          <w:sz w:val="20"/>
        </w:rPr>
        <w:t>All unused medication left at the end of the school year will be disposed of.</w:t>
      </w:r>
    </w:p>
    <w:p w14:paraId="23CD0B5C" w14:textId="5F298B9E" w:rsidR="001A2609" w:rsidRPr="00DC4A94" w:rsidRDefault="004B74DA" w:rsidP="00FA60A5">
      <w:pPr>
        <w:numPr>
          <w:ilvl w:val="0"/>
          <w:numId w:val="13"/>
        </w:numPr>
        <w:ind w:right="118"/>
        <w:jc w:val="both"/>
        <w:rPr>
          <w:b/>
          <w:sz w:val="20"/>
        </w:rPr>
      </w:pPr>
      <w:r w:rsidRPr="00DC4A94">
        <w:rPr>
          <w:b/>
          <w:sz w:val="20"/>
        </w:rPr>
        <w:t>Authorisation for a registered nurse to administer over-the-counter medication to students is implied by signing the consent to treatment on the medical questionnaire.</w:t>
      </w:r>
    </w:p>
    <w:p w14:paraId="00B98C93" w14:textId="77777777" w:rsidR="00E76B61" w:rsidRDefault="00E76B61" w:rsidP="00E76B61">
      <w:pPr>
        <w:rPr>
          <w:sz w:val="20"/>
        </w:rPr>
      </w:pPr>
    </w:p>
    <w:p w14:paraId="2497741E" w14:textId="77777777" w:rsidR="001D595E" w:rsidRDefault="001D595E" w:rsidP="00E76B61">
      <w:pPr>
        <w:rPr>
          <w:sz w:val="20"/>
        </w:rPr>
      </w:pPr>
    </w:p>
    <w:p w14:paraId="1A5F187B" w14:textId="77777777" w:rsidR="001D595E" w:rsidRPr="00DC4A94" w:rsidRDefault="001D595E" w:rsidP="00E76B61">
      <w:pPr>
        <w:rPr>
          <w:sz w:val="20"/>
        </w:rPr>
      </w:pPr>
    </w:p>
    <w:p w14:paraId="15B98405" w14:textId="77777777" w:rsidR="007C3F45" w:rsidRPr="00DC4A94" w:rsidRDefault="007C3F45" w:rsidP="00E76B61">
      <w:pPr>
        <w:rPr>
          <w:sz w:val="20"/>
        </w:rPr>
      </w:pPr>
    </w:p>
    <w:p w14:paraId="26365C78" w14:textId="77777777" w:rsidR="00584D03" w:rsidRPr="00845168" w:rsidRDefault="00584D03" w:rsidP="00584D03">
      <w:pPr>
        <w:pStyle w:val="BodyText"/>
        <w:rPr>
          <w:rFonts w:asciiTheme="minorHAnsi" w:hAnsiTheme="minorHAnsi"/>
          <w:b/>
          <w:bCs/>
          <w:sz w:val="20"/>
        </w:rPr>
      </w:pPr>
      <w:r w:rsidRPr="00845168">
        <w:rPr>
          <w:rFonts w:asciiTheme="minorHAnsi" w:hAnsiTheme="minorHAnsi"/>
          <w:b/>
          <w:bCs/>
          <w:sz w:val="20"/>
        </w:rPr>
        <w:t xml:space="preserve">Name of Parent (Guardian): ______________________________ </w:t>
      </w:r>
    </w:p>
    <w:p w14:paraId="0E8634EC" w14:textId="77777777" w:rsidR="00584D03" w:rsidRPr="00845168" w:rsidRDefault="00584D03" w:rsidP="00584D03">
      <w:pPr>
        <w:pStyle w:val="BodyText"/>
        <w:rPr>
          <w:rFonts w:asciiTheme="minorHAnsi" w:hAnsiTheme="minorHAnsi"/>
          <w:b/>
          <w:bCs/>
          <w:sz w:val="20"/>
        </w:rPr>
      </w:pPr>
    </w:p>
    <w:p w14:paraId="4DA90698" w14:textId="77777777" w:rsidR="00584D03" w:rsidRPr="00845168" w:rsidRDefault="00584D03" w:rsidP="00584D03">
      <w:pPr>
        <w:pStyle w:val="BodyText"/>
        <w:rPr>
          <w:rFonts w:asciiTheme="minorHAnsi" w:hAnsiTheme="minorHAnsi"/>
          <w:b/>
          <w:bCs/>
          <w:sz w:val="20"/>
        </w:rPr>
      </w:pPr>
      <w:r w:rsidRPr="00845168">
        <w:rPr>
          <w:rFonts w:asciiTheme="minorHAnsi" w:hAnsiTheme="minorHAnsi"/>
          <w:b/>
          <w:bCs/>
          <w:sz w:val="20"/>
        </w:rPr>
        <w:t>Signature: ____________________________________________        Date: __________________</w:t>
      </w:r>
    </w:p>
    <w:p w14:paraId="6E7741EF" w14:textId="77777777" w:rsidR="007C3F45" w:rsidRPr="00DC4A94" w:rsidRDefault="007C3F45" w:rsidP="00E76B61">
      <w:pPr>
        <w:rPr>
          <w:sz w:val="20"/>
        </w:rPr>
      </w:pPr>
    </w:p>
    <w:p w14:paraId="7E696B91" w14:textId="77777777" w:rsidR="007C3F45" w:rsidRDefault="007C3F45" w:rsidP="00E76B61"/>
    <w:p w14:paraId="4976A6EA" w14:textId="77777777" w:rsidR="008C3C22" w:rsidRDefault="008C3C22" w:rsidP="00E76B61"/>
    <w:p w14:paraId="3B07577C" w14:textId="77777777" w:rsidR="008C3C22" w:rsidRDefault="008C3C22" w:rsidP="00E76B61"/>
    <w:p w14:paraId="4C28A3EE" w14:textId="77777777" w:rsidR="008C3C22" w:rsidRDefault="008C3C22" w:rsidP="00E76B61"/>
    <w:p w14:paraId="15FA180B" w14:textId="77777777" w:rsidR="002B2C9D" w:rsidRDefault="002B2C9D" w:rsidP="00E76B61"/>
    <w:p w14:paraId="60B3BD31" w14:textId="77777777" w:rsidR="002B2C9D" w:rsidRDefault="002B2C9D" w:rsidP="00E76B61"/>
    <w:p w14:paraId="4E201AD3" w14:textId="77777777" w:rsidR="001566BE" w:rsidRDefault="001566BE" w:rsidP="00E76B61"/>
    <w:p w14:paraId="1A3E7740" w14:textId="77777777" w:rsidR="008C3C22" w:rsidRDefault="008C3C22" w:rsidP="00E76B61"/>
    <w:p w14:paraId="66BD2327" w14:textId="77777777" w:rsidR="007C3F45" w:rsidRPr="00E76B61" w:rsidRDefault="007C3F45" w:rsidP="00E76B61"/>
    <w:p w14:paraId="1C23C18F" w14:textId="4E519135" w:rsidR="008D2EA8" w:rsidRPr="000522CF" w:rsidRDefault="00B04C84" w:rsidP="008D2EA8">
      <w:pPr>
        <w:pStyle w:val="Heading3"/>
        <w:jc w:val="center"/>
        <w:rPr>
          <w:sz w:val="28"/>
          <w:szCs w:val="28"/>
        </w:rPr>
      </w:pPr>
      <w:r>
        <w:rPr>
          <w:sz w:val="28"/>
          <w:szCs w:val="28"/>
        </w:rPr>
        <w:t>S</w:t>
      </w:r>
      <w:r w:rsidR="00D61319">
        <w:rPr>
          <w:sz w:val="28"/>
          <w:szCs w:val="28"/>
        </w:rPr>
        <w:t>TUDENT SICKNESS</w:t>
      </w:r>
    </w:p>
    <w:p w14:paraId="22C544A5" w14:textId="77777777" w:rsidR="008D2EA8" w:rsidRPr="008C3C22" w:rsidRDefault="008D2EA8" w:rsidP="008D2EA8">
      <w:pPr>
        <w:rPr>
          <w:sz w:val="20"/>
        </w:rPr>
      </w:pPr>
    </w:p>
    <w:p w14:paraId="3E619C8F" w14:textId="10E673AB" w:rsidR="008D2EA8" w:rsidRPr="008C3C22" w:rsidRDefault="008D2EA8" w:rsidP="00137C6F">
      <w:pPr>
        <w:numPr>
          <w:ilvl w:val="0"/>
          <w:numId w:val="15"/>
        </w:numPr>
        <w:spacing w:after="120"/>
        <w:jc w:val="both"/>
        <w:rPr>
          <w:sz w:val="20"/>
        </w:rPr>
      </w:pPr>
      <w:r w:rsidRPr="008C3C22">
        <w:rPr>
          <w:sz w:val="20"/>
        </w:rPr>
        <w:t xml:space="preserve">Should a student become injured or sick during school hours, the student must notify a member of staff and be seen by the school nurse. The nurse will assess and treat the student and if </w:t>
      </w:r>
      <w:r w:rsidR="000522CF" w:rsidRPr="008C3C22">
        <w:rPr>
          <w:sz w:val="20"/>
        </w:rPr>
        <w:t>necessary,</w:t>
      </w:r>
      <w:r w:rsidRPr="008C3C22">
        <w:rPr>
          <w:sz w:val="20"/>
        </w:rPr>
        <w:t xml:space="preserve"> give permission for them to be excused from class/classes.</w:t>
      </w:r>
    </w:p>
    <w:p w14:paraId="41BFF450" w14:textId="77777777" w:rsidR="008D2EA8" w:rsidRPr="008C3C22" w:rsidRDefault="008D2EA8" w:rsidP="00137C6F">
      <w:pPr>
        <w:numPr>
          <w:ilvl w:val="0"/>
          <w:numId w:val="15"/>
        </w:numPr>
        <w:spacing w:after="120"/>
        <w:jc w:val="both"/>
        <w:rPr>
          <w:sz w:val="20"/>
        </w:rPr>
      </w:pPr>
      <w:r w:rsidRPr="008C3C22">
        <w:rPr>
          <w:sz w:val="20"/>
        </w:rPr>
        <w:t xml:space="preserve">When it is considered necessary for the student to be sent home parents will be contacted and asked to arrange immediate collection. </w:t>
      </w:r>
    </w:p>
    <w:p w14:paraId="7C0C7D25" w14:textId="2A30CFC2" w:rsidR="008D2EA8" w:rsidRPr="008C3C22" w:rsidRDefault="008D2EA8" w:rsidP="00137C6F">
      <w:pPr>
        <w:numPr>
          <w:ilvl w:val="0"/>
          <w:numId w:val="15"/>
        </w:numPr>
        <w:spacing w:after="120"/>
        <w:jc w:val="both"/>
        <w:rPr>
          <w:sz w:val="20"/>
        </w:rPr>
      </w:pPr>
      <w:r w:rsidRPr="008C3C22">
        <w:rPr>
          <w:sz w:val="20"/>
        </w:rPr>
        <w:t xml:space="preserve">In most </w:t>
      </w:r>
      <w:r w:rsidR="00603D12" w:rsidRPr="008C3C22">
        <w:rPr>
          <w:sz w:val="20"/>
        </w:rPr>
        <w:t>incidences,</w:t>
      </w:r>
      <w:r w:rsidRPr="008C3C22">
        <w:rPr>
          <w:sz w:val="20"/>
        </w:rPr>
        <w:t xml:space="preserve"> students will remain in </w:t>
      </w:r>
      <w:r w:rsidR="00137C6F" w:rsidRPr="008C3C22">
        <w:rPr>
          <w:sz w:val="20"/>
        </w:rPr>
        <w:t xml:space="preserve">the </w:t>
      </w:r>
      <w:r w:rsidRPr="008C3C22">
        <w:rPr>
          <w:sz w:val="20"/>
        </w:rPr>
        <w:t>clinic until collection.</w:t>
      </w:r>
    </w:p>
    <w:p w14:paraId="0629FDB7" w14:textId="09D6FF2D" w:rsidR="008D2EA8" w:rsidRPr="008C3C22" w:rsidRDefault="008D2EA8" w:rsidP="00137C6F">
      <w:pPr>
        <w:numPr>
          <w:ilvl w:val="0"/>
          <w:numId w:val="15"/>
        </w:numPr>
        <w:spacing w:after="120"/>
        <w:jc w:val="both"/>
        <w:rPr>
          <w:b/>
          <w:sz w:val="20"/>
        </w:rPr>
      </w:pPr>
      <w:r w:rsidRPr="008C3C22">
        <w:rPr>
          <w:b/>
          <w:sz w:val="20"/>
        </w:rPr>
        <w:t xml:space="preserve">Parents must </w:t>
      </w:r>
      <w:r w:rsidR="001D6E59" w:rsidRPr="008C3C22">
        <w:rPr>
          <w:b/>
          <w:sz w:val="20"/>
        </w:rPr>
        <w:t>always be contactable</w:t>
      </w:r>
      <w:r w:rsidRPr="008C3C22">
        <w:rPr>
          <w:b/>
          <w:sz w:val="20"/>
        </w:rPr>
        <w:t xml:space="preserve"> and are expected to collect their child within a reasonable time frame, (</w:t>
      </w:r>
      <w:r w:rsidR="00603D12" w:rsidRPr="008C3C22">
        <w:rPr>
          <w:b/>
          <w:sz w:val="20"/>
        </w:rPr>
        <w:t>approx.</w:t>
      </w:r>
      <w:r w:rsidRPr="008C3C22">
        <w:rPr>
          <w:b/>
          <w:sz w:val="20"/>
        </w:rPr>
        <w:t xml:space="preserve"> 1 hour after initial contact)</w:t>
      </w:r>
    </w:p>
    <w:p w14:paraId="13F6FFF8" w14:textId="77777777" w:rsidR="008D2EA8" w:rsidRPr="008C3C22" w:rsidRDefault="008D2EA8" w:rsidP="00137C6F">
      <w:pPr>
        <w:numPr>
          <w:ilvl w:val="0"/>
          <w:numId w:val="15"/>
        </w:numPr>
        <w:spacing w:after="120"/>
        <w:jc w:val="both"/>
        <w:rPr>
          <w:b/>
          <w:sz w:val="20"/>
        </w:rPr>
      </w:pPr>
      <w:r w:rsidRPr="008C3C22">
        <w:rPr>
          <w:b/>
          <w:sz w:val="20"/>
        </w:rPr>
        <w:t>Please ensure you have the school phone number keyed into your mobile.</w:t>
      </w:r>
    </w:p>
    <w:p w14:paraId="05C68033" w14:textId="2A9F4E73" w:rsidR="008D2EA8" w:rsidRPr="008C3C22" w:rsidRDefault="008D2EA8" w:rsidP="00137C6F">
      <w:pPr>
        <w:numPr>
          <w:ilvl w:val="0"/>
          <w:numId w:val="15"/>
        </w:numPr>
        <w:spacing w:after="120"/>
        <w:jc w:val="both"/>
        <w:rPr>
          <w:sz w:val="20"/>
        </w:rPr>
      </w:pPr>
      <w:r w:rsidRPr="008C3C22">
        <w:rPr>
          <w:sz w:val="20"/>
        </w:rPr>
        <w:t xml:space="preserve">It is sometimes arranged for the student to go home on the </w:t>
      </w:r>
      <w:r w:rsidR="00137C6F" w:rsidRPr="008C3C22">
        <w:rPr>
          <w:sz w:val="20"/>
        </w:rPr>
        <w:t>1:00 PM</w:t>
      </w:r>
      <w:r w:rsidRPr="008C3C22">
        <w:rPr>
          <w:sz w:val="20"/>
        </w:rPr>
        <w:t xml:space="preserve"> bus instead of the 2</w:t>
      </w:r>
      <w:r w:rsidR="00137C6F" w:rsidRPr="008C3C22">
        <w:rPr>
          <w:sz w:val="20"/>
        </w:rPr>
        <w:t>:</w:t>
      </w:r>
      <w:r w:rsidRPr="008C3C22">
        <w:rPr>
          <w:sz w:val="20"/>
        </w:rPr>
        <w:t>10</w:t>
      </w:r>
      <w:r w:rsidR="00137C6F" w:rsidRPr="008C3C22">
        <w:rPr>
          <w:sz w:val="20"/>
        </w:rPr>
        <w:t xml:space="preserve"> PM</w:t>
      </w:r>
      <w:r w:rsidRPr="008C3C22">
        <w:rPr>
          <w:sz w:val="20"/>
        </w:rPr>
        <w:t xml:space="preserve"> bus, but parental consent must first be obtained.</w:t>
      </w:r>
    </w:p>
    <w:p w14:paraId="2B30D35C" w14:textId="77777777" w:rsidR="008D2EA8" w:rsidRPr="008C3C22" w:rsidRDefault="008D2EA8" w:rsidP="00137C6F">
      <w:pPr>
        <w:numPr>
          <w:ilvl w:val="0"/>
          <w:numId w:val="15"/>
        </w:numPr>
        <w:spacing w:after="120"/>
        <w:jc w:val="both"/>
        <w:rPr>
          <w:sz w:val="20"/>
        </w:rPr>
      </w:pPr>
      <w:r w:rsidRPr="008C3C22">
        <w:rPr>
          <w:sz w:val="20"/>
        </w:rPr>
        <w:t xml:space="preserve">If a driver is sent to collect the student, he should, if possible, have a note from the parents, or his name </w:t>
      </w:r>
      <w:r w:rsidR="00603D12" w:rsidRPr="008C3C22">
        <w:rPr>
          <w:sz w:val="20"/>
        </w:rPr>
        <w:t xml:space="preserve">and iqama number </w:t>
      </w:r>
      <w:r w:rsidRPr="008C3C22">
        <w:rPr>
          <w:sz w:val="20"/>
        </w:rPr>
        <w:t>should be obtained.</w:t>
      </w:r>
    </w:p>
    <w:p w14:paraId="0B29380F" w14:textId="77777777" w:rsidR="008D2EA8" w:rsidRPr="008C3C22" w:rsidRDefault="00603D12" w:rsidP="00137C6F">
      <w:pPr>
        <w:numPr>
          <w:ilvl w:val="0"/>
          <w:numId w:val="15"/>
        </w:numPr>
        <w:spacing w:after="120"/>
        <w:jc w:val="both"/>
        <w:rPr>
          <w:sz w:val="20"/>
        </w:rPr>
      </w:pPr>
      <w:r w:rsidRPr="008C3C22">
        <w:rPr>
          <w:sz w:val="20"/>
        </w:rPr>
        <w:t>The student must recognis</w:t>
      </w:r>
      <w:r w:rsidR="008D2EA8" w:rsidRPr="008C3C22">
        <w:rPr>
          <w:sz w:val="20"/>
        </w:rPr>
        <w:t>e his/her driver.</w:t>
      </w:r>
    </w:p>
    <w:p w14:paraId="47583D70" w14:textId="77777777" w:rsidR="008D2EA8" w:rsidRPr="008C3C22" w:rsidRDefault="008D2EA8" w:rsidP="00137C6F">
      <w:pPr>
        <w:numPr>
          <w:ilvl w:val="0"/>
          <w:numId w:val="15"/>
        </w:numPr>
        <w:spacing w:after="120"/>
        <w:jc w:val="both"/>
        <w:rPr>
          <w:sz w:val="20"/>
        </w:rPr>
      </w:pPr>
      <w:r w:rsidRPr="008C3C22">
        <w:rPr>
          <w:sz w:val="20"/>
        </w:rPr>
        <w:t xml:space="preserve">Parents are advised that students who are ill prior to the start of the school day </w:t>
      </w:r>
      <w:r w:rsidRPr="008C3C22">
        <w:rPr>
          <w:b/>
          <w:sz w:val="20"/>
        </w:rPr>
        <w:t>must</w:t>
      </w:r>
      <w:r w:rsidRPr="008C3C22">
        <w:rPr>
          <w:sz w:val="20"/>
        </w:rPr>
        <w:t xml:space="preserve"> remain at home.</w:t>
      </w:r>
    </w:p>
    <w:p w14:paraId="1F39CF0D" w14:textId="77777777" w:rsidR="008D2EA8" w:rsidRPr="008C3C22" w:rsidRDefault="008D2EA8" w:rsidP="00137C6F">
      <w:pPr>
        <w:numPr>
          <w:ilvl w:val="0"/>
          <w:numId w:val="15"/>
        </w:numPr>
        <w:spacing w:after="120"/>
        <w:jc w:val="both"/>
        <w:rPr>
          <w:sz w:val="20"/>
        </w:rPr>
      </w:pPr>
      <w:r w:rsidRPr="008C3C22">
        <w:rPr>
          <w:sz w:val="20"/>
        </w:rPr>
        <w:t xml:space="preserve">Communicable diseases are common among </w:t>
      </w:r>
      <w:r w:rsidR="00603D12" w:rsidRPr="008C3C22">
        <w:rPr>
          <w:sz w:val="20"/>
        </w:rPr>
        <w:t>schoolchildren</w:t>
      </w:r>
      <w:r w:rsidRPr="008C3C22">
        <w:rPr>
          <w:sz w:val="20"/>
        </w:rPr>
        <w:t xml:space="preserve"> and school provides an ideal environment for diseases to spread. Some diseases present a risk to others such as </w:t>
      </w:r>
      <w:r w:rsidRPr="008C3C22">
        <w:rPr>
          <w:b/>
          <w:sz w:val="20"/>
        </w:rPr>
        <w:t xml:space="preserve">pregnant women </w:t>
      </w:r>
      <w:r w:rsidRPr="008C3C22">
        <w:rPr>
          <w:sz w:val="20"/>
        </w:rPr>
        <w:t>and students may need to be excluded.</w:t>
      </w:r>
    </w:p>
    <w:p w14:paraId="07C8E5A4" w14:textId="77777777" w:rsidR="008D2EA8" w:rsidRPr="008C3C22" w:rsidRDefault="008D2EA8" w:rsidP="00137C6F">
      <w:pPr>
        <w:numPr>
          <w:ilvl w:val="0"/>
          <w:numId w:val="15"/>
        </w:numPr>
        <w:spacing w:after="120"/>
        <w:jc w:val="both"/>
        <w:rPr>
          <w:sz w:val="20"/>
        </w:rPr>
      </w:pPr>
      <w:r w:rsidRPr="008C3C22">
        <w:rPr>
          <w:sz w:val="20"/>
        </w:rPr>
        <w:t>Students who are not well should be excluded even if they are not infectious.</w:t>
      </w:r>
    </w:p>
    <w:p w14:paraId="411E75BB" w14:textId="2FB2D425" w:rsidR="008D2EA8" w:rsidRPr="008C3C22" w:rsidRDefault="008D2EA8" w:rsidP="00137C6F">
      <w:pPr>
        <w:numPr>
          <w:ilvl w:val="0"/>
          <w:numId w:val="15"/>
        </w:numPr>
        <w:spacing w:after="120"/>
        <w:jc w:val="both"/>
        <w:rPr>
          <w:b/>
          <w:sz w:val="20"/>
        </w:rPr>
      </w:pPr>
      <w:r w:rsidRPr="008C3C22">
        <w:rPr>
          <w:b/>
          <w:sz w:val="20"/>
        </w:rPr>
        <w:t xml:space="preserve">Students and staff should be excluded if they have </w:t>
      </w:r>
      <w:r w:rsidR="008C3C22" w:rsidRPr="008C3C22">
        <w:rPr>
          <w:b/>
          <w:sz w:val="20"/>
        </w:rPr>
        <w:t>diarrhoea</w:t>
      </w:r>
      <w:r w:rsidRPr="008C3C22">
        <w:rPr>
          <w:b/>
          <w:sz w:val="20"/>
        </w:rPr>
        <w:t xml:space="preserve"> or vomiting and they should not return to school until they have been </w:t>
      </w:r>
      <w:r w:rsidR="00137C6F" w:rsidRPr="008C3C22">
        <w:rPr>
          <w:b/>
          <w:sz w:val="20"/>
        </w:rPr>
        <w:t>symptom-free</w:t>
      </w:r>
      <w:r w:rsidRPr="008C3C22">
        <w:rPr>
          <w:b/>
          <w:sz w:val="20"/>
        </w:rPr>
        <w:t xml:space="preserve"> for 48 hours, (unless the cause is </w:t>
      </w:r>
      <w:r w:rsidR="00603D12" w:rsidRPr="008C3C22">
        <w:rPr>
          <w:b/>
          <w:sz w:val="20"/>
        </w:rPr>
        <w:t>non-infectious</w:t>
      </w:r>
      <w:r w:rsidRPr="008C3C22">
        <w:rPr>
          <w:b/>
          <w:sz w:val="20"/>
        </w:rPr>
        <w:t xml:space="preserve"> ie.</w:t>
      </w:r>
      <w:r w:rsidR="00137C6F" w:rsidRPr="008C3C22">
        <w:rPr>
          <w:b/>
          <w:sz w:val="20"/>
        </w:rPr>
        <w:t xml:space="preserve"> </w:t>
      </w:r>
      <w:r w:rsidRPr="008C3C22">
        <w:rPr>
          <w:b/>
          <w:sz w:val="20"/>
        </w:rPr>
        <w:t>travel sickness or coeliac disease).</w:t>
      </w:r>
    </w:p>
    <w:p w14:paraId="489766C4" w14:textId="77777777" w:rsidR="008D2EA8" w:rsidRPr="001566BE" w:rsidRDefault="008D2EA8" w:rsidP="00137C6F">
      <w:pPr>
        <w:numPr>
          <w:ilvl w:val="0"/>
          <w:numId w:val="15"/>
        </w:numPr>
        <w:spacing w:after="120"/>
        <w:jc w:val="both"/>
        <w:rPr>
          <w:sz w:val="20"/>
        </w:rPr>
      </w:pPr>
      <w:r w:rsidRPr="008C3C22">
        <w:rPr>
          <w:b/>
          <w:sz w:val="20"/>
        </w:rPr>
        <w:t>Letters to parents advising of medical treatment given in school.</w:t>
      </w:r>
    </w:p>
    <w:p w14:paraId="5FAA1934" w14:textId="77777777" w:rsidR="001566BE" w:rsidRDefault="001566BE" w:rsidP="001566BE">
      <w:pPr>
        <w:spacing w:after="120"/>
        <w:jc w:val="both"/>
        <w:rPr>
          <w:b/>
          <w:sz w:val="20"/>
        </w:rPr>
      </w:pPr>
    </w:p>
    <w:p w14:paraId="5B72FC0D" w14:textId="77777777" w:rsidR="001566BE" w:rsidRPr="008C3C22" w:rsidRDefault="001566BE" w:rsidP="001566BE">
      <w:pPr>
        <w:spacing w:after="120"/>
        <w:jc w:val="both"/>
        <w:rPr>
          <w:sz w:val="20"/>
        </w:rPr>
      </w:pPr>
    </w:p>
    <w:p w14:paraId="576146B7" w14:textId="170D30F5" w:rsidR="008D2EA8" w:rsidRPr="008C3C22" w:rsidRDefault="003D416E" w:rsidP="00846D98">
      <w:pPr>
        <w:spacing w:before="240"/>
        <w:rPr>
          <w:b/>
          <w:sz w:val="20"/>
        </w:rPr>
      </w:pPr>
      <w:r w:rsidRPr="008C3C22">
        <w:rPr>
          <w:b/>
          <w:sz w:val="20"/>
        </w:rPr>
        <w:t>Emergencies</w:t>
      </w:r>
    </w:p>
    <w:p w14:paraId="49E2B824" w14:textId="4E998FC7" w:rsidR="008D2EA8" w:rsidRPr="008C3C22" w:rsidRDefault="008D2EA8" w:rsidP="00846D98">
      <w:pPr>
        <w:numPr>
          <w:ilvl w:val="0"/>
          <w:numId w:val="16"/>
        </w:numPr>
        <w:spacing w:before="240"/>
        <w:jc w:val="both"/>
        <w:rPr>
          <w:sz w:val="20"/>
        </w:rPr>
      </w:pPr>
      <w:r w:rsidRPr="008C3C22">
        <w:rPr>
          <w:sz w:val="20"/>
        </w:rPr>
        <w:t xml:space="preserve">In the event of an </w:t>
      </w:r>
      <w:r w:rsidR="00603D12" w:rsidRPr="008C3C22">
        <w:rPr>
          <w:sz w:val="20"/>
        </w:rPr>
        <w:t>emergency,</w:t>
      </w:r>
      <w:r w:rsidRPr="008C3C22">
        <w:rPr>
          <w:sz w:val="20"/>
        </w:rPr>
        <w:t xml:space="preserve"> the student will be transferred to a suitable medical facility, (</w:t>
      </w:r>
      <w:r w:rsidR="00485D94" w:rsidRPr="008C3C22">
        <w:rPr>
          <w:sz w:val="20"/>
        </w:rPr>
        <w:t>Mauwasat Hospital</w:t>
      </w:r>
      <w:r w:rsidRPr="008C3C22">
        <w:rPr>
          <w:sz w:val="20"/>
        </w:rPr>
        <w:t>). Parents will be contacted as soon as possible so they may join their child.</w:t>
      </w:r>
    </w:p>
    <w:p w14:paraId="19BF18DE" w14:textId="77777777" w:rsidR="008D2EA8" w:rsidRPr="008C3C22" w:rsidRDefault="008D2EA8" w:rsidP="008D2EA8">
      <w:pPr>
        <w:rPr>
          <w:b/>
          <w:sz w:val="20"/>
        </w:rPr>
      </w:pPr>
    </w:p>
    <w:p w14:paraId="6283CC62" w14:textId="75FDDA1B" w:rsidR="008D2EA8" w:rsidRPr="008C3C22" w:rsidRDefault="008D2EA8" w:rsidP="003809BD">
      <w:pPr>
        <w:rPr>
          <w:bCs/>
          <w:sz w:val="20"/>
        </w:rPr>
      </w:pPr>
      <w:r w:rsidRPr="008C3C22">
        <w:rPr>
          <w:b/>
          <w:sz w:val="20"/>
        </w:rPr>
        <w:t xml:space="preserve">Signed: </w:t>
      </w:r>
      <w:r w:rsidRPr="008C3C22">
        <w:rPr>
          <w:bCs/>
          <w:sz w:val="20"/>
        </w:rPr>
        <w:t>_____________________</w:t>
      </w:r>
      <w:r w:rsidR="003809BD" w:rsidRPr="008C3C22">
        <w:rPr>
          <w:bCs/>
          <w:sz w:val="20"/>
        </w:rPr>
        <w:t xml:space="preserve"> </w:t>
      </w:r>
      <w:r w:rsidR="003809BD" w:rsidRPr="008C3C22">
        <w:rPr>
          <w:b/>
          <w:sz w:val="20"/>
        </w:rPr>
        <w:t xml:space="preserve">  </w:t>
      </w:r>
      <w:r w:rsidRPr="008C3C22">
        <w:rPr>
          <w:b/>
          <w:sz w:val="20"/>
        </w:rPr>
        <w:t>Date</w:t>
      </w:r>
      <w:r w:rsidRPr="008C3C22">
        <w:rPr>
          <w:bCs/>
          <w:sz w:val="20"/>
        </w:rPr>
        <w:t xml:space="preserve">: </w:t>
      </w:r>
      <w:r w:rsidR="003809BD" w:rsidRPr="008C3C22">
        <w:rPr>
          <w:bCs/>
          <w:sz w:val="20"/>
        </w:rPr>
        <w:t xml:space="preserve"> </w:t>
      </w:r>
      <w:r w:rsidR="003809BD" w:rsidRPr="008C3C22">
        <w:rPr>
          <w:bCs/>
          <w:sz w:val="20"/>
          <w:u w:val="single"/>
        </w:rPr>
        <w:t xml:space="preserve">         </w:t>
      </w:r>
      <w:r w:rsidRPr="008C3C22">
        <w:rPr>
          <w:bCs/>
          <w:sz w:val="20"/>
          <w:u w:val="single"/>
        </w:rPr>
        <w:t>____________</w:t>
      </w:r>
      <w:r w:rsidR="003809BD" w:rsidRPr="008C3C22">
        <w:rPr>
          <w:bCs/>
          <w:sz w:val="20"/>
          <w:u w:val="single"/>
        </w:rPr>
        <w:t xml:space="preserve">          </w:t>
      </w:r>
    </w:p>
    <w:p w14:paraId="05656AC3" w14:textId="77777777" w:rsidR="009A475B" w:rsidRDefault="009A475B" w:rsidP="008D2EA8">
      <w:pPr>
        <w:rPr>
          <w:b/>
          <w:szCs w:val="22"/>
        </w:rPr>
      </w:pPr>
    </w:p>
    <w:p w14:paraId="0E20E554" w14:textId="77777777" w:rsidR="007C3F45" w:rsidRDefault="007C3F45" w:rsidP="008D2EA8">
      <w:pPr>
        <w:rPr>
          <w:b/>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1"/>
      </w:tblGrid>
      <w:tr w:rsidR="003809BD" w:rsidRPr="00E67EFC" w14:paraId="36A32C50" w14:textId="77777777" w:rsidTr="00D37AA2">
        <w:trPr>
          <w:trHeight w:val="298"/>
          <w:jc w:val="center"/>
        </w:trPr>
        <w:tc>
          <w:tcPr>
            <w:tcW w:w="10201" w:type="dxa"/>
            <w:shd w:val="pct20" w:color="auto" w:fill="auto"/>
          </w:tcPr>
          <w:p w14:paraId="4F9C34D2" w14:textId="305D9C4B" w:rsidR="003809BD" w:rsidRPr="003809BD" w:rsidRDefault="003809BD" w:rsidP="003809BD">
            <w:pPr>
              <w:jc w:val="center"/>
              <w:rPr>
                <w:b/>
                <w:szCs w:val="22"/>
              </w:rPr>
            </w:pPr>
            <w:r>
              <w:rPr>
                <w:b/>
                <w:szCs w:val="22"/>
              </w:rPr>
              <w:t>Emergency Contact Details</w:t>
            </w:r>
          </w:p>
        </w:tc>
      </w:tr>
      <w:tr w:rsidR="003809BD" w:rsidRPr="00DA60E6" w14:paraId="67346D23" w14:textId="77777777" w:rsidTr="003809BD">
        <w:trPr>
          <w:trHeight w:val="1250"/>
          <w:jc w:val="center"/>
        </w:trPr>
        <w:tc>
          <w:tcPr>
            <w:tcW w:w="10201" w:type="dxa"/>
          </w:tcPr>
          <w:p w14:paraId="6D4F10CF" w14:textId="77777777" w:rsidR="003809BD" w:rsidRPr="00E67EFC" w:rsidRDefault="003809BD" w:rsidP="00D37AA2">
            <w:pPr>
              <w:pStyle w:val="BodyText"/>
              <w:rPr>
                <w:rFonts w:asciiTheme="minorHAnsi" w:hAnsiTheme="minorHAnsi"/>
                <w:sz w:val="20"/>
              </w:rPr>
            </w:pPr>
          </w:p>
          <w:p w14:paraId="0D44CD50" w14:textId="62FFF34A" w:rsidR="003809BD" w:rsidRPr="003809BD" w:rsidRDefault="003809BD" w:rsidP="00D37AA2">
            <w:pPr>
              <w:pStyle w:val="BodyText"/>
              <w:rPr>
                <w:rFonts w:asciiTheme="minorHAnsi" w:hAnsiTheme="minorHAnsi"/>
                <w:sz w:val="20"/>
                <w:u w:val="thick"/>
              </w:rPr>
            </w:pPr>
            <w:r w:rsidRPr="00E67EFC">
              <w:rPr>
                <w:rFonts w:asciiTheme="minorHAnsi" w:hAnsiTheme="minorHAnsi"/>
                <w:sz w:val="20"/>
              </w:rPr>
              <w:t xml:space="preserve">Name: ______________________________ </w:t>
            </w:r>
            <w:r>
              <w:rPr>
                <w:rFonts w:asciiTheme="minorHAnsi" w:hAnsiTheme="minorHAnsi"/>
                <w:sz w:val="20"/>
              </w:rPr>
              <w:t xml:space="preserve">                                            Relation to </w:t>
            </w:r>
            <w:r w:rsidR="00845168">
              <w:rPr>
                <w:rFonts w:asciiTheme="minorHAnsi" w:hAnsiTheme="minorHAnsi"/>
                <w:sz w:val="20"/>
              </w:rPr>
              <w:t>Child:</w:t>
            </w:r>
            <w:r w:rsidR="00845168" w:rsidRPr="00E67EFC">
              <w:rPr>
                <w:rFonts w:asciiTheme="minorHAnsi" w:hAnsiTheme="minorHAnsi"/>
                <w:sz w:val="20"/>
              </w:rPr>
              <w:t xml:space="preserve"> _</w:t>
            </w:r>
            <w:r w:rsidRPr="00E67EFC">
              <w:rPr>
                <w:rFonts w:asciiTheme="minorHAnsi" w:hAnsiTheme="minorHAnsi"/>
                <w:sz w:val="20"/>
              </w:rPr>
              <w:t>_________________</w:t>
            </w:r>
            <w:r w:rsidRPr="003809BD">
              <w:rPr>
                <w:rFonts w:asciiTheme="minorHAnsi" w:hAnsiTheme="minorHAnsi"/>
                <w:sz w:val="20"/>
                <w:u w:val="thick"/>
              </w:rPr>
              <w:t xml:space="preserve">                                                        </w:t>
            </w:r>
          </w:p>
          <w:p w14:paraId="23853022" w14:textId="77777777" w:rsidR="003809BD" w:rsidRPr="00E67EFC" w:rsidRDefault="003809BD" w:rsidP="00D37AA2">
            <w:pPr>
              <w:pStyle w:val="BodyText"/>
              <w:rPr>
                <w:rFonts w:asciiTheme="minorHAnsi" w:hAnsiTheme="minorHAnsi"/>
                <w:sz w:val="20"/>
              </w:rPr>
            </w:pPr>
          </w:p>
          <w:p w14:paraId="4794596D" w14:textId="024380DF" w:rsidR="003809BD" w:rsidRDefault="003809BD" w:rsidP="00D37AA2">
            <w:pPr>
              <w:pStyle w:val="BodyText"/>
              <w:rPr>
                <w:rFonts w:asciiTheme="minorHAnsi" w:hAnsiTheme="minorHAnsi"/>
                <w:sz w:val="20"/>
              </w:rPr>
            </w:pPr>
            <w:r>
              <w:rPr>
                <w:rFonts w:asciiTheme="minorHAnsi" w:hAnsiTheme="minorHAnsi"/>
                <w:sz w:val="20"/>
              </w:rPr>
              <w:t>Email</w:t>
            </w:r>
            <w:r w:rsidRPr="00E67EFC">
              <w:rPr>
                <w:rFonts w:asciiTheme="minorHAnsi" w:hAnsiTheme="minorHAnsi"/>
                <w:sz w:val="20"/>
              </w:rPr>
              <w:t>: ______________________________</w:t>
            </w:r>
            <w:r w:rsidR="007F2FE8">
              <w:rPr>
                <w:rFonts w:asciiTheme="minorHAnsi" w:hAnsiTheme="minorHAnsi"/>
                <w:sz w:val="20"/>
              </w:rPr>
              <w:t xml:space="preserve">                                 </w:t>
            </w:r>
            <w:r w:rsidRPr="00E67EFC">
              <w:rPr>
                <w:rFonts w:asciiTheme="minorHAnsi" w:hAnsiTheme="minorHAnsi"/>
                <w:sz w:val="20"/>
              </w:rPr>
              <w:t xml:space="preserve">      </w:t>
            </w:r>
            <w:r>
              <w:rPr>
                <w:rFonts w:asciiTheme="minorHAnsi" w:hAnsiTheme="minorHAnsi"/>
                <w:sz w:val="20"/>
              </w:rPr>
              <w:t xml:space="preserve">       Phone </w:t>
            </w:r>
            <w:r w:rsidR="00845168">
              <w:rPr>
                <w:rFonts w:asciiTheme="minorHAnsi" w:hAnsiTheme="minorHAnsi"/>
                <w:sz w:val="20"/>
              </w:rPr>
              <w:t>Number:</w:t>
            </w:r>
            <w:r w:rsidRPr="00E67EFC">
              <w:rPr>
                <w:rFonts w:asciiTheme="minorHAnsi" w:hAnsiTheme="minorHAnsi"/>
                <w:sz w:val="20"/>
              </w:rPr>
              <w:t xml:space="preserve"> __________________</w:t>
            </w:r>
          </w:p>
          <w:p w14:paraId="2137729B" w14:textId="77777777" w:rsidR="003809BD" w:rsidRPr="00DA60E6" w:rsidRDefault="003809BD" w:rsidP="00D37AA2">
            <w:pPr>
              <w:pStyle w:val="BodyText"/>
              <w:rPr>
                <w:rFonts w:asciiTheme="minorHAnsi" w:hAnsiTheme="minorHAnsi"/>
                <w:sz w:val="20"/>
              </w:rPr>
            </w:pPr>
          </w:p>
        </w:tc>
      </w:tr>
    </w:tbl>
    <w:p w14:paraId="442E596D" w14:textId="77777777" w:rsidR="00751C55" w:rsidRDefault="00751C55" w:rsidP="008D2EA8">
      <w:pPr>
        <w:rPr>
          <w:b/>
          <w:szCs w:val="22"/>
        </w:rPr>
      </w:pPr>
    </w:p>
    <w:p w14:paraId="5F394A25" w14:textId="77777777" w:rsidR="007C3F45" w:rsidRDefault="007C3F45" w:rsidP="008D2EA8">
      <w:pPr>
        <w:rPr>
          <w:b/>
          <w:szCs w:val="22"/>
        </w:rPr>
      </w:pPr>
    </w:p>
    <w:p w14:paraId="4D21B555" w14:textId="77777777" w:rsidR="008C3C22" w:rsidRDefault="008C3C22" w:rsidP="008D2EA8">
      <w:pPr>
        <w:rPr>
          <w:b/>
          <w:szCs w:val="22"/>
        </w:rPr>
      </w:pPr>
    </w:p>
    <w:p w14:paraId="404557AF" w14:textId="77777777" w:rsidR="008C3C22" w:rsidRDefault="008C3C22" w:rsidP="008D2EA8">
      <w:pPr>
        <w:rPr>
          <w:b/>
          <w:szCs w:val="22"/>
        </w:rPr>
      </w:pPr>
    </w:p>
    <w:p w14:paraId="553D30A5" w14:textId="77777777" w:rsidR="008C3C22" w:rsidRDefault="008C3C22" w:rsidP="008D2EA8">
      <w:pPr>
        <w:rPr>
          <w:b/>
          <w:szCs w:val="22"/>
        </w:rPr>
      </w:pPr>
    </w:p>
    <w:p w14:paraId="314E1408" w14:textId="0A29CA9C" w:rsidR="00EF304C" w:rsidRPr="00A40EA7" w:rsidRDefault="00D61319" w:rsidP="00EF304C">
      <w:pPr>
        <w:pStyle w:val="Heading3"/>
        <w:jc w:val="center"/>
        <w:rPr>
          <w:sz w:val="28"/>
          <w:szCs w:val="28"/>
        </w:rPr>
      </w:pPr>
      <w:r>
        <w:rPr>
          <w:sz w:val="28"/>
          <w:szCs w:val="28"/>
        </w:rPr>
        <w:t>PHOTOGRAPHY</w:t>
      </w:r>
    </w:p>
    <w:p w14:paraId="1B6351B9" w14:textId="77777777" w:rsidR="00EF304C" w:rsidRPr="00E67EFC" w:rsidRDefault="00EF304C" w:rsidP="00EF304C">
      <w:pPr>
        <w:rPr>
          <w:szCs w:val="22"/>
        </w:rPr>
      </w:pPr>
    </w:p>
    <w:p w14:paraId="228019F8" w14:textId="77777777" w:rsidR="00EF304C" w:rsidRPr="00E67EFC" w:rsidRDefault="00EF304C" w:rsidP="00846D98">
      <w:pPr>
        <w:jc w:val="both"/>
        <w:rPr>
          <w:szCs w:val="22"/>
        </w:rPr>
      </w:pPr>
    </w:p>
    <w:p w14:paraId="2771036E" w14:textId="2031F34E" w:rsidR="004B74DA" w:rsidRPr="00A40EA7" w:rsidRDefault="00EF304C" w:rsidP="00846D98">
      <w:pPr>
        <w:jc w:val="both"/>
        <w:rPr>
          <w:sz w:val="20"/>
        </w:rPr>
      </w:pPr>
      <w:r w:rsidRPr="00A40EA7">
        <w:rPr>
          <w:sz w:val="20"/>
        </w:rPr>
        <w:t xml:space="preserve">The </w:t>
      </w:r>
      <w:r w:rsidR="00E76B61" w:rsidRPr="00A40EA7">
        <w:rPr>
          <w:sz w:val="20"/>
        </w:rPr>
        <w:t xml:space="preserve">Reigate Grammar School </w:t>
      </w:r>
      <w:r w:rsidRPr="00A40EA7">
        <w:rPr>
          <w:sz w:val="20"/>
        </w:rPr>
        <w:t>staff will be taking photos for our brochures, websites</w:t>
      </w:r>
      <w:r w:rsidR="00846D98" w:rsidRPr="00A40EA7">
        <w:rPr>
          <w:sz w:val="20"/>
        </w:rPr>
        <w:t>,</w:t>
      </w:r>
      <w:r w:rsidRPr="00A40EA7">
        <w:rPr>
          <w:sz w:val="20"/>
        </w:rPr>
        <w:t xml:space="preserve"> and social media throughout the school year and this involves students from </w:t>
      </w:r>
      <w:r w:rsidR="003D416E" w:rsidRPr="00A40EA7">
        <w:rPr>
          <w:sz w:val="20"/>
        </w:rPr>
        <w:t>Nursery</w:t>
      </w:r>
      <w:r w:rsidRPr="00A40EA7">
        <w:rPr>
          <w:sz w:val="20"/>
        </w:rPr>
        <w:t xml:space="preserve"> </w:t>
      </w:r>
      <w:r w:rsidR="003D416E" w:rsidRPr="00A40EA7">
        <w:rPr>
          <w:sz w:val="20"/>
        </w:rPr>
        <w:t>to Year 13</w:t>
      </w:r>
      <w:r w:rsidRPr="00A40EA7">
        <w:rPr>
          <w:sz w:val="20"/>
        </w:rPr>
        <w:t xml:space="preserve"> being photographed in a range of different scenarios.</w:t>
      </w:r>
    </w:p>
    <w:p w14:paraId="359D5F9D" w14:textId="77777777" w:rsidR="00EF304C" w:rsidRPr="00A40EA7" w:rsidRDefault="00EF304C" w:rsidP="00846D98">
      <w:pPr>
        <w:jc w:val="both"/>
        <w:rPr>
          <w:sz w:val="20"/>
        </w:rPr>
      </w:pPr>
    </w:p>
    <w:p w14:paraId="7169DCE7" w14:textId="7BD61381" w:rsidR="00EF304C" w:rsidRPr="00A40EA7" w:rsidRDefault="001F527B" w:rsidP="00846D98">
      <w:pPr>
        <w:jc w:val="both"/>
        <w:rPr>
          <w:b/>
          <w:bCs/>
          <w:szCs w:val="22"/>
        </w:rPr>
      </w:pPr>
      <w:r w:rsidRPr="00A40EA7">
        <w:rPr>
          <w:b/>
          <w:bCs/>
          <w:szCs w:val="22"/>
        </w:rPr>
        <w:t>Do you consent to your child having their photograph taken</w:t>
      </w:r>
      <w:r w:rsidR="00EF304C" w:rsidRPr="00A40EA7">
        <w:rPr>
          <w:b/>
          <w:bCs/>
          <w:szCs w:val="22"/>
        </w:rPr>
        <w:t xml:space="preserve"> for </w:t>
      </w:r>
      <w:r w:rsidR="00E76B61" w:rsidRPr="00A40EA7">
        <w:rPr>
          <w:b/>
          <w:bCs/>
          <w:szCs w:val="22"/>
        </w:rPr>
        <w:t>RGS</w:t>
      </w:r>
      <w:r w:rsidR="005871DB" w:rsidRPr="00A40EA7">
        <w:rPr>
          <w:b/>
          <w:bCs/>
          <w:szCs w:val="22"/>
        </w:rPr>
        <w:t xml:space="preserve"> Riyadh</w:t>
      </w:r>
      <w:r w:rsidR="00EF304C" w:rsidRPr="00A40EA7">
        <w:rPr>
          <w:b/>
          <w:bCs/>
          <w:szCs w:val="22"/>
        </w:rPr>
        <w:t xml:space="preserve"> publicity materials? (I.e. the school website, social media pages</w:t>
      </w:r>
      <w:r w:rsidR="00846D98" w:rsidRPr="00A40EA7">
        <w:rPr>
          <w:b/>
          <w:bCs/>
          <w:szCs w:val="22"/>
        </w:rPr>
        <w:t>,</w:t>
      </w:r>
      <w:r w:rsidR="00EF304C" w:rsidRPr="00A40EA7">
        <w:rPr>
          <w:b/>
          <w:bCs/>
          <w:szCs w:val="22"/>
        </w:rPr>
        <w:t xml:space="preserve"> and brochures)</w:t>
      </w:r>
      <w:r w:rsidRPr="00A40EA7">
        <w:rPr>
          <w:b/>
          <w:bCs/>
          <w:szCs w:val="22"/>
        </w:rPr>
        <w:t xml:space="preserve">                     </w:t>
      </w:r>
    </w:p>
    <w:p w14:paraId="054C8614" w14:textId="77777777" w:rsidR="00EF304C" w:rsidRPr="00A40EA7" w:rsidRDefault="001F527B" w:rsidP="00EF304C">
      <w:pPr>
        <w:jc w:val="both"/>
        <w:rPr>
          <w:b/>
          <w:bCs/>
          <w:szCs w:val="22"/>
        </w:rPr>
      </w:pPr>
      <w:r w:rsidRPr="00A40EA7">
        <w:rPr>
          <w:b/>
          <w:bCs/>
          <w:szCs w:val="22"/>
        </w:rPr>
        <w:t xml:space="preserve">          </w:t>
      </w:r>
    </w:p>
    <w:p w14:paraId="63C05FFD" w14:textId="77777777" w:rsidR="00EF304C" w:rsidRPr="00A40EA7" w:rsidRDefault="00EF304C" w:rsidP="00EF304C">
      <w:pPr>
        <w:jc w:val="center"/>
        <w:rPr>
          <w:b/>
          <w:bCs/>
          <w:szCs w:val="22"/>
        </w:rPr>
      </w:pPr>
      <w:r w:rsidRPr="00A40EA7">
        <w:rPr>
          <w:b/>
          <w:bCs/>
          <w:szCs w:val="22"/>
        </w:rPr>
        <w:t>□ Yes</w:t>
      </w:r>
    </w:p>
    <w:p w14:paraId="662F6BFD" w14:textId="77777777" w:rsidR="004B74DA" w:rsidRPr="00A40EA7" w:rsidRDefault="00EF304C" w:rsidP="00EF304C">
      <w:pPr>
        <w:jc w:val="center"/>
        <w:rPr>
          <w:szCs w:val="22"/>
        </w:rPr>
      </w:pPr>
      <w:r w:rsidRPr="00A40EA7">
        <w:rPr>
          <w:b/>
          <w:bCs/>
          <w:szCs w:val="22"/>
        </w:rPr>
        <w:t xml:space="preserve">□ </w:t>
      </w:r>
      <w:r w:rsidR="001F527B" w:rsidRPr="00A40EA7">
        <w:rPr>
          <w:b/>
          <w:bCs/>
          <w:szCs w:val="22"/>
        </w:rPr>
        <w:t>No</w:t>
      </w:r>
    </w:p>
    <w:p w14:paraId="444EA526" w14:textId="77777777" w:rsidR="004B74DA" w:rsidRPr="00A40EA7" w:rsidRDefault="004B74DA" w:rsidP="00DA05BF">
      <w:pPr>
        <w:jc w:val="both"/>
        <w:rPr>
          <w:sz w:val="20"/>
        </w:rPr>
      </w:pPr>
    </w:p>
    <w:p w14:paraId="18226D49" w14:textId="77777777" w:rsidR="00EF304C" w:rsidRPr="00A40EA7" w:rsidRDefault="00EF304C" w:rsidP="00DA05BF">
      <w:pPr>
        <w:jc w:val="both"/>
        <w:rPr>
          <w:sz w:val="20"/>
        </w:rPr>
      </w:pPr>
    </w:p>
    <w:p w14:paraId="7BC7521F" w14:textId="77777777" w:rsidR="00EF304C" w:rsidRPr="00A40EA7" w:rsidRDefault="00EF304C" w:rsidP="00DA05BF">
      <w:pPr>
        <w:jc w:val="both"/>
        <w:rPr>
          <w:sz w:val="20"/>
        </w:rPr>
      </w:pPr>
    </w:p>
    <w:p w14:paraId="28A66FD7" w14:textId="77777777" w:rsidR="004B74DA" w:rsidRPr="00A40EA7" w:rsidRDefault="00EF304C" w:rsidP="00EF304C">
      <w:pPr>
        <w:jc w:val="both"/>
        <w:rPr>
          <w:sz w:val="20"/>
        </w:rPr>
      </w:pPr>
      <w:r w:rsidRPr="00A40EA7">
        <w:rPr>
          <w:sz w:val="20"/>
        </w:rPr>
        <w:t>In addition to this, e</w:t>
      </w:r>
      <w:r w:rsidR="001F527B" w:rsidRPr="00A40EA7">
        <w:rPr>
          <w:sz w:val="20"/>
        </w:rPr>
        <w:t xml:space="preserve">ach year we have </w:t>
      </w:r>
      <w:r w:rsidRPr="00A40EA7">
        <w:rPr>
          <w:sz w:val="20"/>
        </w:rPr>
        <w:t>class and school photograph</w:t>
      </w:r>
      <w:r w:rsidR="001F527B" w:rsidRPr="00A40EA7">
        <w:rPr>
          <w:sz w:val="20"/>
        </w:rPr>
        <w:t xml:space="preserve">s taken.                         </w:t>
      </w:r>
      <w:r w:rsidRPr="00A40EA7">
        <w:rPr>
          <w:sz w:val="20"/>
        </w:rPr>
        <w:t xml:space="preserve">                               </w:t>
      </w:r>
    </w:p>
    <w:p w14:paraId="141D5942" w14:textId="77777777" w:rsidR="004B74DA" w:rsidRPr="00A40EA7" w:rsidRDefault="004B74DA" w:rsidP="00DA05BF">
      <w:pPr>
        <w:jc w:val="both"/>
        <w:rPr>
          <w:sz w:val="20"/>
        </w:rPr>
      </w:pPr>
    </w:p>
    <w:p w14:paraId="44F5FDC3" w14:textId="77777777" w:rsidR="00EF304C" w:rsidRPr="00A40EA7" w:rsidRDefault="00EF304C" w:rsidP="00EF304C">
      <w:pPr>
        <w:jc w:val="both"/>
        <w:rPr>
          <w:b/>
          <w:bCs/>
          <w:szCs w:val="22"/>
        </w:rPr>
      </w:pPr>
      <w:r w:rsidRPr="00A40EA7">
        <w:rPr>
          <w:b/>
          <w:bCs/>
          <w:szCs w:val="22"/>
        </w:rPr>
        <w:t>Do you consent to your child having their photograph taken for class and school photographs?</w:t>
      </w:r>
    </w:p>
    <w:p w14:paraId="2C14F1F1" w14:textId="77777777" w:rsidR="00EF304C" w:rsidRPr="00A40EA7" w:rsidRDefault="00EF304C" w:rsidP="00EF304C">
      <w:pPr>
        <w:jc w:val="both"/>
        <w:rPr>
          <w:b/>
          <w:bCs/>
          <w:szCs w:val="22"/>
        </w:rPr>
      </w:pPr>
    </w:p>
    <w:p w14:paraId="3A9264B2" w14:textId="77777777" w:rsidR="00EF304C" w:rsidRPr="00A40EA7" w:rsidRDefault="00EF304C" w:rsidP="00EF304C">
      <w:pPr>
        <w:jc w:val="center"/>
        <w:rPr>
          <w:b/>
          <w:bCs/>
          <w:szCs w:val="22"/>
        </w:rPr>
      </w:pPr>
      <w:r w:rsidRPr="00A40EA7">
        <w:rPr>
          <w:b/>
          <w:bCs/>
          <w:szCs w:val="22"/>
        </w:rPr>
        <w:t>□ Yes</w:t>
      </w:r>
    </w:p>
    <w:p w14:paraId="1D2DD8B5" w14:textId="77777777" w:rsidR="00EF304C" w:rsidRPr="00A40EA7" w:rsidRDefault="00EF304C" w:rsidP="00EF304C">
      <w:pPr>
        <w:jc w:val="center"/>
        <w:rPr>
          <w:szCs w:val="22"/>
        </w:rPr>
      </w:pPr>
      <w:r w:rsidRPr="00A40EA7">
        <w:rPr>
          <w:b/>
          <w:bCs/>
          <w:szCs w:val="22"/>
        </w:rPr>
        <w:t>□ No</w:t>
      </w:r>
    </w:p>
    <w:p w14:paraId="02DF5BA5" w14:textId="77777777" w:rsidR="004B74DA" w:rsidRPr="00A40EA7" w:rsidRDefault="004B74DA" w:rsidP="00EF304C">
      <w:pPr>
        <w:jc w:val="both"/>
        <w:rPr>
          <w:sz w:val="20"/>
        </w:rPr>
      </w:pPr>
    </w:p>
    <w:p w14:paraId="4DCB6BC8" w14:textId="77777777" w:rsidR="004B74DA" w:rsidRPr="00A40EA7" w:rsidRDefault="004B74DA" w:rsidP="00DA05BF">
      <w:pPr>
        <w:jc w:val="both"/>
        <w:rPr>
          <w:sz w:val="20"/>
        </w:rPr>
      </w:pPr>
    </w:p>
    <w:p w14:paraId="0FF2C342" w14:textId="77777777" w:rsidR="004B74DA" w:rsidRPr="00A40EA7" w:rsidRDefault="004B74DA" w:rsidP="00DA05BF">
      <w:pPr>
        <w:jc w:val="both"/>
        <w:rPr>
          <w:sz w:val="20"/>
        </w:rPr>
      </w:pPr>
    </w:p>
    <w:p w14:paraId="6F397F29" w14:textId="77777777" w:rsidR="004B74DA" w:rsidRPr="00A40EA7" w:rsidRDefault="004B74DA" w:rsidP="00DA05BF">
      <w:pPr>
        <w:jc w:val="both"/>
        <w:rPr>
          <w:sz w:val="20"/>
        </w:rPr>
      </w:pPr>
    </w:p>
    <w:p w14:paraId="0840EE43" w14:textId="77777777" w:rsidR="00EF304C" w:rsidRPr="00A40EA7" w:rsidRDefault="00EF304C" w:rsidP="00DA05BF">
      <w:pPr>
        <w:jc w:val="both"/>
        <w:rPr>
          <w:sz w:val="20"/>
        </w:rPr>
      </w:pPr>
    </w:p>
    <w:p w14:paraId="3E0122BB" w14:textId="0852A87A" w:rsidR="00EF304C" w:rsidRPr="00A40EA7" w:rsidRDefault="00EF304C" w:rsidP="00DA05BF">
      <w:pPr>
        <w:jc w:val="both"/>
        <w:rPr>
          <w:sz w:val="20"/>
        </w:rPr>
      </w:pPr>
    </w:p>
    <w:p w14:paraId="661606F1" w14:textId="76153559" w:rsidR="00846D98" w:rsidRPr="00A40EA7" w:rsidRDefault="00846D98" w:rsidP="00DA05BF">
      <w:pPr>
        <w:jc w:val="both"/>
        <w:rPr>
          <w:sz w:val="20"/>
        </w:rPr>
      </w:pPr>
    </w:p>
    <w:p w14:paraId="26AC8375" w14:textId="433BD72D" w:rsidR="00846D98" w:rsidRPr="00A40EA7" w:rsidRDefault="00846D98" w:rsidP="00DA05BF">
      <w:pPr>
        <w:jc w:val="both"/>
        <w:rPr>
          <w:sz w:val="20"/>
        </w:rPr>
      </w:pPr>
    </w:p>
    <w:p w14:paraId="69BAB19C" w14:textId="77777777" w:rsidR="00846D98" w:rsidRPr="00A40EA7" w:rsidRDefault="00846D98" w:rsidP="00DA05BF">
      <w:pPr>
        <w:jc w:val="both"/>
        <w:rPr>
          <w:sz w:val="20"/>
        </w:rPr>
      </w:pPr>
    </w:p>
    <w:p w14:paraId="6F4039E6" w14:textId="77777777" w:rsidR="00EF304C" w:rsidRPr="00A40EA7" w:rsidRDefault="00EF304C" w:rsidP="00DA05BF">
      <w:pPr>
        <w:jc w:val="both"/>
        <w:rPr>
          <w:sz w:val="20"/>
        </w:rPr>
      </w:pPr>
    </w:p>
    <w:p w14:paraId="0DFA1874" w14:textId="77777777" w:rsidR="004B74DA" w:rsidRPr="00A40EA7" w:rsidRDefault="004B74DA" w:rsidP="00DA05BF">
      <w:pPr>
        <w:jc w:val="both"/>
        <w:rPr>
          <w:sz w:val="20"/>
        </w:rPr>
      </w:pPr>
    </w:p>
    <w:p w14:paraId="4E88E332" w14:textId="77777777" w:rsidR="00EF304C" w:rsidRPr="00A40EA7" w:rsidRDefault="00EF304C" w:rsidP="00EF304C">
      <w:pPr>
        <w:rPr>
          <w:b/>
          <w:sz w:val="20"/>
        </w:rPr>
      </w:pPr>
      <w:r w:rsidRPr="00A40EA7">
        <w:rPr>
          <w:b/>
          <w:sz w:val="20"/>
        </w:rPr>
        <w:t>Signed: _____________________________________________________</w:t>
      </w:r>
    </w:p>
    <w:p w14:paraId="7480D2D2" w14:textId="77777777" w:rsidR="00EF304C" w:rsidRPr="00A40EA7" w:rsidRDefault="00EF304C" w:rsidP="00EF304C">
      <w:pPr>
        <w:rPr>
          <w:b/>
          <w:sz w:val="20"/>
        </w:rPr>
      </w:pPr>
    </w:p>
    <w:p w14:paraId="0D24C471" w14:textId="77777777" w:rsidR="009B6986" w:rsidRPr="00A40EA7" w:rsidRDefault="00EF304C" w:rsidP="00EF304C">
      <w:pPr>
        <w:rPr>
          <w:b/>
          <w:sz w:val="20"/>
        </w:rPr>
      </w:pPr>
      <w:r w:rsidRPr="00A40EA7">
        <w:rPr>
          <w:b/>
          <w:sz w:val="20"/>
        </w:rPr>
        <w:t>Date: _______________________________________________________</w:t>
      </w:r>
    </w:p>
    <w:p w14:paraId="5690EA28" w14:textId="77777777" w:rsidR="00540F67" w:rsidRPr="00A40EA7" w:rsidRDefault="00540F67" w:rsidP="00EF304C">
      <w:pPr>
        <w:rPr>
          <w:b/>
          <w:sz w:val="20"/>
        </w:rPr>
      </w:pPr>
    </w:p>
    <w:p w14:paraId="283045F9" w14:textId="77777777" w:rsidR="00FA60A5" w:rsidRDefault="00FA60A5" w:rsidP="00EF304C">
      <w:pPr>
        <w:rPr>
          <w:b/>
          <w:szCs w:val="22"/>
        </w:rPr>
      </w:pPr>
    </w:p>
    <w:p w14:paraId="16EC6C3F" w14:textId="77777777" w:rsidR="00FA60A5" w:rsidRDefault="00FA60A5" w:rsidP="00EF304C">
      <w:pPr>
        <w:rPr>
          <w:b/>
          <w:szCs w:val="22"/>
        </w:rPr>
      </w:pPr>
    </w:p>
    <w:p w14:paraId="5BE5F56E" w14:textId="77777777" w:rsidR="00FA60A5" w:rsidRDefault="00FA60A5" w:rsidP="00EF304C">
      <w:pPr>
        <w:rPr>
          <w:b/>
          <w:szCs w:val="22"/>
        </w:rPr>
      </w:pPr>
    </w:p>
    <w:p w14:paraId="07DCE847" w14:textId="77777777" w:rsidR="00FA60A5" w:rsidRDefault="00FA60A5" w:rsidP="00EF304C">
      <w:pPr>
        <w:rPr>
          <w:b/>
          <w:szCs w:val="22"/>
        </w:rPr>
      </w:pPr>
    </w:p>
    <w:p w14:paraId="45C2C567" w14:textId="77777777" w:rsidR="00FA60A5" w:rsidRDefault="00FA60A5" w:rsidP="00EF304C">
      <w:pPr>
        <w:rPr>
          <w:b/>
          <w:szCs w:val="22"/>
        </w:rPr>
      </w:pPr>
    </w:p>
    <w:p w14:paraId="31FB99E2" w14:textId="77777777" w:rsidR="00FA60A5" w:rsidRDefault="00FA60A5" w:rsidP="00EF304C">
      <w:pPr>
        <w:rPr>
          <w:b/>
          <w:szCs w:val="22"/>
        </w:rPr>
      </w:pPr>
    </w:p>
    <w:p w14:paraId="37AA7CC9" w14:textId="77777777" w:rsidR="005871DB" w:rsidRDefault="005871DB" w:rsidP="00EF304C">
      <w:pPr>
        <w:rPr>
          <w:b/>
          <w:szCs w:val="22"/>
        </w:rPr>
      </w:pPr>
    </w:p>
    <w:p w14:paraId="5201724B" w14:textId="77777777" w:rsidR="005871DB" w:rsidRDefault="005871DB" w:rsidP="00EF304C">
      <w:pPr>
        <w:rPr>
          <w:b/>
          <w:szCs w:val="22"/>
        </w:rPr>
      </w:pPr>
    </w:p>
    <w:p w14:paraId="299893B3" w14:textId="77777777" w:rsidR="00FA60A5" w:rsidRDefault="00FA60A5" w:rsidP="00EF304C">
      <w:pPr>
        <w:rPr>
          <w:b/>
          <w:szCs w:val="22"/>
        </w:rPr>
      </w:pPr>
    </w:p>
    <w:p w14:paraId="5F7C6BEF" w14:textId="77777777" w:rsidR="00A40EA7" w:rsidRDefault="00A40EA7" w:rsidP="00EF304C">
      <w:pPr>
        <w:rPr>
          <w:b/>
          <w:szCs w:val="22"/>
        </w:rPr>
      </w:pPr>
    </w:p>
    <w:p w14:paraId="5EA50615" w14:textId="77777777" w:rsidR="00A40EA7" w:rsidRDefault="00A40EA7" w:rsidP="00EF304C">
      <w:pPr>
        <w:rPr>
          <w:b/>
          <w:szCs w:val="22"/>
        </w:rPr>
      </w:pPr>
    </w:p>
    <w:p w14:paraId="710CCC24" w14:textId="77777777" w:rsidR="00A40EA7" w:rsidRDefault="00A40EA7" w:rsidP="00EF304C">
      <w:pPr>
        <w:rPr>
          <w:b/>
          <w:szCs w:val="22"/>
        </w:rPr>
      </w:pPr>
    </w:p>
    <w:p w14:paraId="115627FB" w14:textId="77777777" w:rsidR="00A40EA7" w:rsidRDefault="00A40EA7" w:rsidP="00EF304C">
      <w:pPr>
        <w:rPr>
          <w:b/>
          <w:szCs w:val="22"/>
        </w:rPr>
      </w:pPr>
    </w:p>
    <w:p w14:paraId="7C4AE879" w14:textId="77777777" w:rsidR="00B925F7" w:rsidRDefault="00B925F7" w:rsidP="00EF304C">
      <w:pPr>
        <w:rPr>
          <w:b/>
          <w:szCs w:val="22"/>
        </w:rPr>
      </w:pPr>
    </w:p>
    <w:p w14:paraId="127AA224" w14:textId="77777777" w:rsidR="00B925F7" w:rsidRDefault="00B925F7" w:rsidP="00EF304C">
      <w:pPr>
        <w:rPr>
          <w:b/>
          <w:szCs w:val="22"/>
        </w:rPr>
      </w:pPr>
    </w:p>
    <w:p w14:paraId="0CE84394" w14:textId="77777777" w:rsidR="00B925F7" w:rsidRDefault="00B925F7" w:rsidP="00EF304C">
      <w:pPr>
        <w:rPr>
          <w:b/>
          <w:szCs w:val="22"/>
        </w:rPr>
      </w:pPr>
    </w:p>
    <w:p w14:paraId="6A4D3E0C" w14:textId="77777777" w:rsidR="00C86712" w:rsidRDefault="00C86712" w:rsidP="00EF304C">
      <w:pPr>
        <w:rPr>
          <w:b/>
          <w:szCs w:val="22"/>
        </w:rPr>
      </w:pPr>
    </w:p>
    <w:p w14:paraId="523EEDB0" w14:textId="77777777" w:rsidR="00FA60A5" w:rsidRDefault="00FA60A5" w:rsidP="00EF304C">
      <w:pPr>
        <w:rPr>
          <w:b/>
          <w:szCs w:val="22"/>
        </w:rPr>
      </w:pPr>
    </w:p>
    <w:p w14:paraId="3E39ECC0" w14:textId="57A34657" w:rsidR="00C46C33" w:rsidRPr="00A40EA7" w:rsidRDefault="00D61319" w:rsidP="00C46C33">
      <w:pPr>
        <w:jc w:val="center"/>
        <w:rPr>
          <w:color w:val="23408F"/>
          <w:sz w:val="28"/>
          <w:szCs w:val="28"/>
        </w:rPr>
      </w:pPr>
      <w:r>
        <w:rPr>
          <w:color w:val="23408F"/>
          <w:sz w:val="28"/>
          <w:szCs w:val="28"/>
        </w:rPr>
        <w:t xml:space="preserve">SAFEGUARDING </w:t>
      </w:r>
      <w:r w:rsidR="00AF2B3F">
        <w:rPr>
          <w:color w:val="23408F"/>
          <w:sz w:val="28"/>
          <w:szCs w:val="28"/>
        </w:rPr>
        <w:t>PRACTICES AND PROCEDURES</w:t>
      </w:r>
    </w:p>
    <w:p w14:paraId="4F3C5EA9" w14:textId="77777777" w:rsidR="00C46C33" w:rsidRPr="00A40EA7" w:rsidRDefault="00C46C33" w:rsidP="00C46C33">
      <w:pPr>
        <w:rPr>
          <w:sz w:val="20"/>
        </w:rPr>
      </w:pPr>
    </w:p>
    <w:p w14:paraId="5A085C39" w14:textId="77777777" w:rsidR="00C46C33" w:rsidRPr="00A40EA7" w:rsidRDefault="00C46C33" w:rsidP="00C46C33">
      <w:pPr>
        <w:jc w:val="both"/>
        <w:rPr>
          <w:sz w:val="20"/>
          <w:lang w:val="en-US"/>
        </w:rPr>
      </w:pPr>
      <w:r w:rsidRPr="00A40EA7">
        <w:rPr>
          <w:sz w:val="20"/>
        </w:rPr>
        <w:t xml:space="preserve">At </w:t>
      </w:r>
      <w:r w:rsidRPr="00A40EA7">
        <w:rPr>
          <w:sz w:val="20"/>
          <w:lang w:val="en-US"/>
        </w:rPr>
        <w:t xml:space="preserve">RGSR, we are committed to the highest standards of protecting and safeguarding our pupils and students. We adopt a </w:t>
      </w:r>
      <w:r w:rsidRPr="00A40EA7">
        <w:rPr>
          <w:b/>
          <w:bCs/>
          <w:color w:val="FF0000"/>
          <w:sz w:val="20"/>
          <w:u w:val="single"/>
          <w:lang w:val="en-US"/>
        </w:rPr>
        <w:t>“it could happen here”</w:t>
      </w:r>
      <w:r w:rsidRPr="00A40EA7">
        <w:rPr>
          <w:color w:val="FF0000"/>
          <w:sz w:val="20"/>
          <w:lang w:val="en-US"/>
        </w:rPr>
        <w:t xml:space="preserve"> </w:t>
      </w:r>
      <w:r w:rsidRPr="00A40EA7">
        <w:rPr>
          <w:sz w:val="20"/>
          <w:lang w:val="en-US"/>
        </w:rPr>
        <w:t>approach. To achieve this, here are the following steps and protocols taken:</w:t>
      </w:r>
    </w:p>
    <w:p w14:paraId="454DB519" w14:textId="77777777" w:rsidR="00FA0829" w:rsidRPr="00A40EA7" w:rsidRDefault="00FA0829" w:rsidP="00C46C33">
      <w:pPr>
        <w:jc w:val="both"/>
        <w:rPr>
          <w:sz w:val="20"/>
          <w:lang w:val="en-US"/>
        </w:rPr>
      </w:pPr>
    </w:p>
    <w:p w14:paraId="32B2A42C" w14:textId="1CBE864D" w:rsidR="00C46C33" w:rsidRPr="00A40EA7" w:rsidRDefault="00C46C33" w:rsidP="00C46C33">
      <w:pPr>
        <w:pStyle w:val="ListParagraph"/>
        <w:numPr>
          <w:ilvl w:val="0"/>
          <w:numId w:val="26"/>
        </w:numPr>
        <w:spacing w:after="240"/>
        <w:contextualSpacing w:val="0"/>
        <w:jc w:val="both"/>
        <w:rPr>
          <w:sz w:val="20"/>
        </w:rPr>
      </w:pPr>
      <w:r w:rsidRPr="00A40EA7">
        <w:rPr>
          <w:rFonts w:eastAsia="Calibri" w:cstheme="minorHAnsi"/>
          <w:bCs/>
          <w:color w:val="000000" w:themeColor="text1"/>
          <w:sz w:val="20"/>
        </w:rPr>
        <w:t xml:space="preserve">RGSR has adopted a compliant Child Protection and Safeguarding Policy with annual training delivered to ALL staff as part of their induction program on policy and procedures, followed up by regular intervals of refresher sessions. </w:t>
      </w:r>
    </w:p>
    <w:p w14:paraId="0A50F711" w14:textId="77777777" w:rsidR="00C46C33" w:rsidRPr="00A40EA7" w:rsidRDefault="00C46C33" w:rsidP="00C46C33">
      <w:pPr>
        <w:pStyle w:val="ListParagraph"/>
        <w:numPr>
          <w:ilvl w:val="0"/>
          <w:numId w:val="26"/>
        </w:numPr>
        <w:spacing w:after="240"/>
        <w:contextualSpacing w:val="0"/>
        <w:jc w:val="both"/>
        <w:rPr>
          <w:sz w:val="20"/>
        </w:rPr>
      </w:pPr>
      <w:r w:rsidRPr="00A40EA7">
        <w:rPr>
          <w:rFonts w:eastAsia="Calibri" w:cstheme="minorHAnsi"/>
          <w:bCs/>
          <w:color w:val="000000" w:themeColor="text1"/>
          <w:sz w:val="20"/>
        </w:rPr>
        <w:t xml:space="preserve">We focus on appropriate and sufficient resources available to implement the Child Protection and Safeguarding Policy and well-being care for our students. This includes but is not limited to a school counsellor on site.  In addition to this, the school provides a </w:t>
      </w:r>
      <w:r w:rsidRPr="00A40EA7">
        <w:rPr>
          <w:rFonts w:eastAsia="Calibri" w:cstheme="minorHAnsi"/>
          <w:b/>
          <w:color w:val="000000" w:themeColor="text1"/>
          <w:sz w:val="20"/>
        </w:rPr>
        <w:t>clinic</w:t>
      </w:r>
      <w:r w:rsidRPr="00A40EA7">
        <w:rPr>
          <w:rFonts w:eastAsia="Calibri" w:cstheme="minorHAnsi"/>
          <w:bCs/>
          <w:color w:val="000000" w:themeColor="text1"/>
          <w:sz w:val="20"/>
        </w:rPr>
        <w:t xml:space="preserve"> located in each building for students. </w:t>
      </w:r>
    </w:p>
    <w:p w14:paraId="5F22FACD" w14:textId="77777777" w:rsidR="00C46C33" w:rsidRPr="00A40EA7" w:rsidRDefault="00C46C33" w:rsidP="00C46C33">
      <w:pPr>
        <w:pStyle w:val="ListParagraph"/>
        <w:numPr>
          <w:ilvl w:val="0"/>
          <w:numId w:val="26"/>
        </w:numPr>
        <w:spacing w:after="240"/>
        <w:contextualSpacing w:val="0"/>
        <w:jc w:val="both"/>
        <w:rPr>
          <w:sz w:val="20"/>
        </w:rPr>
      </w:pPr>
      <w:r w:rsidRPr="00A40EA7">
        <w:rPr>
          <w:rFonts w:eastAsia="Calibri" w:cstheme="minorHAnsi"/>
          <w:bCs/>
          <w:sz w:val="20"/>
        </w:rPr>
        <w:t xml:space="preserve">There are processes in place to check and follow up on </w:t>
      </w:r>
      <w:r w:rsidRPr="00A40EA7">
        <w:rPr>
          <w:rFonts w:eastAsia="Calibri" w:cstheme="minorHAnsi"/>
          <w:b/>
          <w:sz w:val="20"/>
          <w:u w:val="single"/>
        </w:rPr>
        <w:t>ALL staff DBS status</w:t>
      </w:r>
      <w:r w:rsidRPr="00A40EA7">
        <w:rPr>
          <w:rFonts w:eastAsia="Calibri" w:cstheme="minorHAnsi"/>
          <w:bCs/>
          <w:sz w:val="20"/>
        </w:rPr>
        <w:t xml:space="preserve"> and criminal record checks in line with safer recruitment procedures and best practices, where appropriate.</w:t>
      </w:r>
    </w:p>
    <w:p w14:paraId="5BFC6A14" w14:textId="77777777" w:rsidR="00C46C33" w:rsidRPr="00A40EA7" w:rsidRDefault="00C46C33" w:rsidP="00C46C33">
      <w:pPr>
        <w:pStyle w:val="ListParagraph"/>
        <w:numPr>
          <w:ilvl w:val="0"/>
          <w:numId w:val="26"/>
        </w:numPr>
        <w:spacing w:after="240"/>
        <w:contextualSpacing w:val="0"/>
        <w:jc w:val="both"/>
        <w:rPr>
          <w:sz w:val="20"/>
        </w:rPr>
      </w:pPr>
      <w:r w:rsidRPr="00A40EA7">
        <w:rPr>
          <w:sz w:val="20"/>
        </w:rPr>
        <w:t xml:space="preserve">ID (for Staff) and Designated Colour Lanyards (for visitors) are used to always ensure safe and secure monitoring of staff and visitors on school grounds. </w:t>
      </w:r>
    </w:p>
    <w:p w14:paraId="7D7E78C6" w14:textId="77777777" w:rsidR="00C46C33" w:rsidRPr="00A40EA7" w:rsidRDefault="00C46C33" w:rsidP="00C46C33">
      <w:pPr>
        <w:pStyle w:val="ListParagraph"/>
        <w:numPr>
          <w:ilvl w:val="0"/>
          <w:numId w:val="26"/>
        </w:numPr>
        <w:spacing w:after="240"/>
        <w:contextualSpacing w:val="0"/>
        <w:jc w:val="both"/>
        <w:rPr>
          <w:sz w:val="20"/>
        </w:rPr>
      </w:pPr>
      <w:r w:rsidRPr="00A40EA7">
        <w:rPr>
          <w:rFonts w:eastAsia="Calibri" w:cstheme="minorHAnsi"/>
          <w:bCs/>
          <w:sz w:val="20"/>
        </w:rPr>
        <w:t xml:space="preserve">Pastoral care and well-being care are provided via processes in place to respond to pupils who are persistently absent and /or missing from education. </w:t>
      </w:r>
    </w:p>
    <w:p w14:paraId="77EC3944" w14:textId="77777777" w:rsidR="00C46C33" w:rsidRPr="00A40EA7" w:rsidRDefault="00C46C33" w:rsidP="00C46C33">
      <w:pPr>
        <w:pStyle w:val="ListParagraph"/>
        <w:numPr>
          <w:ilvl w:val="0"/>
          <w:numId w:val="26"/>
        </w:numPr>
        <w:spacing w:after="240"/>
        <w:contextualSpacing w:val="0"/>
        <w:jc w:val="both"/>
        <w:rPr>
          <w:sz w:val="20"/>
        </w:rPr>
      </w:pPr>
      <w:r w:rsidRPr="00A40EA7">
        <w:rPr>
          <w:sz w:val="20"/>
        </w:rPr>
        <w:t xml:space="preserve">A child-friendly Safeguarding Policy is shared during regular homeroom time sessions to raise awareness within the school. </w:t>
      </w:r>
    </w:p>
    <w:p w14:paraId="3C5DD0ED" w14:textId="77777777" w:rsidR="00C46C33" w:rsidRPr="00A40EA7" w:rsidRDefault="00C46C33" w:rsidP="00C46C33">
      <w:pPr>
        <w:pStyle w:val="ListParagraph"/>
        <w:numPr>
          <w:ilvl w:val="0"/>
          <w:numId w:val="26"/>
        </w:numPr>
        <w:spacing w:after="240"/>
        <w:contextualSpacing w:val="0"/>
        <w:jc w:val="both"/>
        <w:rPr>
          <w:sz w:val="20"/>
        </w:rPr>
      </w:pPr>
      <w:r w:rsidRPr="00A40EA7">
        <w:rPr>
          <w:sz w:val="20"/>
        </w:rPr>
        <w:t xml:space="preserve">Combined Support Services – we believe no child should be left behind, in line with this ethos, we offer support services including, but not limited to SEN and EAL to ensure the best prospects for all our pupils.   </w:t>
      </w:r>
    </w:p>
    <w:p w14:paraId="0C6601CB" w14:textId="77777777" w:rsidR="004215A8" w:rsidRPr="00A40EA7" w:rsidRDefault="004215A8" w:rsidP="00A40EA7">
      <w:pPr>
        <w:spacing w:before="240" w:after="240"/>
        <w:ind w:left="360"/>
        <w:jc w:val="center"/>
        <w:rPr>
          <w:color w:val="002060"/>
          <w:sz w:val="28"/>
          <w:szCs w:val="28"/>
        </w:rPr>
      </w:pPr>
      <w:r w:rsidRPr="00A40EA7">
        <w:rPr>
          <w:color w:val="002060"/>
          <w:sz w:val="28"/>
          <w:szCs w:val="28"/>
        </w:rPr>
        <w:t>PASTORAL CARE AND WELLBEING</w:t>
      </w:r>
    </w:p>
    <w:p w14:paraId="26EC613A" w14:textId="77777777" w:rsidR="003909BB" w:rsidRPr="00A40EA7" w:rsidRDefault="003909BB" w:rsidP="003909BB">
      <w:pPr>
        <w:autoSpaceDE w:val="0"/>
        <w:autoSpaceDN w:val="0"/>
        <w:adjustRightInd w:val="0"/>
        <w:spacing w:before="80" w:after="240"/>
        <w:rPr>
          <w:rFonts w:cstheme="minorHAnsi"/>
          <w:sz w:val="20"/>
        </w:rPr>
      </w:pPr>
      <w:r w:rsidRPr="00A40EA7">
        <w:rPr>
          <w:rFonts w:cstheme="minorHAnsi"/>
          <w:sz w:val="20"/>
        </w:rPr>
        <w:t xml:space="preserve">At RGSR, our students Pastoral Care and Wellbeing plays an integral role in our holistic approach of ensuring no student is left behind. We believe a robust pastoral care system provides a nurturing environment where students feel valued, supported, and safe to express themselves. We provide this through the following approaches: </w:t>
      </w:r>
    </w:p>
    <w:p w14:paraId="555AA5D1" w14:textId="77777777" w:rsidR="003909BB" w:rsidRPr="00A40EA7" w:rsidRDefault="003909BB" w:rsidP="003909BB">
      <w:pPr>
        <w:pStyle w:val="ListParagraph"/>
        <w:numPr>
          <w:ilvl w:val="0"/>
          <w:numId w:val="27"/>
        </w:numPr>
        <w:autoSpaceDE w:val="0"/>
        <w:autoSpaceDN w:val="0"/>
        <w:adjustRightInd w:val="0"/>
        <w:spacing w:after="240"/>
        <w:contextualSpacing w:val="0"/>
        <w:jc w:val="both"/>
        <w:rPr>
          <w:rFonts w:cstheme="minorHAnsi"/>
          <w:sz w:val="20"/>
        </w:rPr>
      </w:pPr>
      <w:r w:rsidRPr="00A40EA7">
        <w:rPr>
          <w:rFonts w:cstheme="minorHAnsi"/>
          <w:sz w:val="20"/>
        </w:rPr>
        <w:t>Behaviour policy introduced and shared with parents from the start of the year. This ensures continuous parent engagement dialogue to maintain a transparent and consistent approach.</w:t>
      </w:r>
    </w:p>
    <w:p w14:paraId="1198222A" w14:textId="77777777" w:rsidR="003909BB" w:rsidRPr="00A40EA7" w:rsidRDefault="003909BB" w:rsidP="003909BB">
      <w:pPr>
        <w:pStyle w:val="ListParagraph"/>
        <w:numPr>
          <w:ilvl w:val="0"/>
          <w:numId w:val="27"/>
        </w:numPr>
        <w:autoSpaceDE w:val="0"/>
        <w:autoSpaceDN w:val="0"/>
        <w:adjustRightInd w:val="0"/>
        <w:spacing w:after="240"/>
        <w:contextualSpacing w:val="0"/>
        <w:jc w:val="both"/>
        <w:rPr>
          <w:rFonts w:cstheme="minorHAnsi"/>
          <w:sz w:val="20"/>
        </w:rPr>
      </w:pPr>
      <w:r w:rsidRPr="00A40EA7">
        <w:rPr>
          <w:rFonts w:cstheme="minorHAnsi"/>
          <w:sz w:val="20"/>
        </w:rPr>
        <w:t xml:space="preserve">Restorative Practice - At RGSR we believe in presenting our students an opportunity to reflect on their behaviour and set out a roadmap to improve interactions amongst pupils moving forward. We have adopted a restorative practice approach towards dealing with incidents where required. </w:t>
      </w:r>
    </w:p>
    <w:p w14:paraId="14635391" w14:textId="77777777" w:rsidR="003909BB" w:rsidRPr="00A40EA7" w:rsidRDefault="003909BB" w:rsidP="003909BB">
      <w:pPr>
        <w:pStyle w:val="ListParagraph"/>
        <w:numPr>
          <w:ilvl w:val="0"/>
          <w:numId w:val="27"/>
        </w:numPr>
        <w:autoSpaceDE w:val="0"/>
        <w:autoSpaceDN w:val="0"/>
        <w:adjustRightInd w:val="0"/>
        <w:spacing w:after="240"/>
        <w:contextualSpacing w:val="0"/>
        <w:jc w:val="both"/>
        <w:rPr>
          <w:rFonts w:cstheme="minorHAnsi"/>
          <w:sz w:val="20"/>
        </w:rPr>
      </w:pPr>
      <w:r w:rsidRPr="00A40EA7">
        <w:rPr>
          <w:rFonts w:cstheme="minorHAnsi"/>
          <w:sz w:val="20"/>
        </w:rPr>
        <w:t>Parent engagement – regular meetings and follow-up on the progress of students, be it academic or emotional support. We believe in empowering our students with clear, achievable goals.</w:t>
      </w:r>
    </w:p>
    <w:p w14:paraId="3314B3A9" w14:textId="030BD9DA" w:rsidR="00C46C33" w:rsidRPr="00A40EA7" w:rsidRDefault="003909BB" w:rsidP="003909BB">
      <w:pPr>
        <w:pStyle w:val="ListParagraph"/>
        <w:numPr>
          <w:ilvl w:val="0"/>
          <w:numId w:val="27"/>
        </w:numPr>
        <w:autoSpaceDE w:val="0"/>
        <w:autoSpaceDN w:val="0"/>
        <w:adjustRightInd w:val="0"/>
        <w:spacing w:after="120"/>
        <w:contextualSpacing w:val="0"/>
        <w:jc w:val="both"/>
        <w:rPr>
          <w:rFonts w:cstheme="minorHAnsi"/>
          <w:sz w:val="20"/>
        </w:rPr>
      </w:pPr>
      <w:r w:rsidRPr="00A40EA7">
        <w:rPr>
          <w:rFonts w:cstheme="minorHAnsi"/>
          <w:sz w:val="20"/>
        </w:rPr>
        <w:t>Establishing a culture of caring and mutual respect conducive to learning needs - at RGSR we believe that our teachers, counsellors, learning support assistants, school nurses, and others on the front line should be supported to deliver the best pastoral care possible.</w:t>
      </w:r>
    </w:p>
    <w:p w14:paraId="7624EB3C" w14:textId="77777777" w:rsidR="00C46C33" w:rsidRPr="00A40EA7" w:rsidRDefault="00C46C33" w:rsidP="00C46C33">
      <w:pPr>
        <w:spacing w:before="240" w:after="240"/>
        <w:jc w:val="center"/>
        <w:rPr>
          <w:b/>
          <w:bCs/>
          <w:color w:val="FF0000"/>
          <w:sz w:val="20"/>
          <w:u w:val="single"/>
        </w:rPr>
      </w:pPr>
      <w:r w:rsidRPr="00A40EA7">
        <w:rPr>
          <w:b/>
          <w:bCs/>
          <w:color w:val="FF0000"/>
          <w:sz w:val="20"/>
          <w:u w:val="single"/>
        </w:rPr>
        <w:t>Please provide previous or current school contact details to complete our safeguarding checks.</w:t>
      </w:r>
    </w:p>
    <w:p w14:paraId="64E3D9BB" w14:textId="02747086" w:rsidR="00C46C33" w:rsidRPr="00A40EA7" w:rsidRDefault="00C46C33" w:rsidP="003909BB">
      <w:pPr>
        <w:pStyle w:val="Subtitle"/>
        <w:jc w:val="left"/>
        <w:rPr>
          <w:b w:val="0"/>
          <w:sz w:val="20"/>
        </w:rPr>
      </w:pPr>
      <w:r w:rsidRPr="00A40EA7">
        <w:rPr>
          <w:b w:val="0"/>
          <w:sz w:val="20"/>
        </w:rPr>
        <w:t>School Name : __________________________</w:t>
      </w:r>
      <w:r w:rsidR="003909BB" w:rsidRPr="00A40EA7">
        <w:rPr>
          <w:b w:val="0"/>
          <w:sz w:val="20"/>
        </w:rPr>
        <w:t xml:space="preserve">    </w:t>
      </w:r>
      <w:r w:rsidRPr="00A40EA7">
        <w:rPr>
          <w:b w:val="0"/>
          <w:sz w:val="20"/>
        </w:rPr>
        <w:t>Contact Name &amp; Position: _______________________________</w:t>
      </w:r>
    </w:p>
    <w:p w14:paraId="1424B5A3" w14:textId="77777777" w:rsidR="00C46C33" w:rsidRPr="00A40EA7" w:rsidRDefault="00C46C33" w:rsidP="00C46C33">
      <w:pPr>
        <w:pStyle w:val="Subtitle"/>
        <w:jc w:val="left"/>
        <w:rPr>
          <w:b w:val="0"/>
          <w:sz w:val="20"/>
        </w:rPr>
      </w:pPr>
    </w:p>
    <w:p w14:paraId="14D6BD43" w14:textId="402FBC34" w:rsidR="00A40EA7" w:rsidRDefault="00C46C33" w:rsidP="00652147">
      <w:pPr>
        <w:pStyle w:val="Subtitle"/>
        <w:jc w:val="left"/>
        <w:rPr>
          <w:b w:val="0"/>
          <w:sz w:val="20"/>
        </w:rPr>
      </w:pPr>
      <w:r w:rsidRPr="00A40EA7">
        <w:rPr>
          <w:b w:val="0"/>
          <w:sz w:val="20"/>
        </w:rPr>
        <w:t>Telephone Number: _____________________</w:t>
      </w:r>
      <w:r w:rsidR="004215A8" w:rsidRPr="00A40EA7">
        <w:rPr>
          <w:b w:val="0"/>
          <w:sz w:val="20"/>
        </w:rPr>
        <w:t xml:space="preserve"> </w:t>
      </w:r>
      <w:r w:rsidRPr="00A40EA7">
        <w:rPr>
          <w:b w:val="0"/>
          <w:sz w:val="20"/>
        </w:rPr>
        <w:t>Email address: __________________________________________</w:t>
      </w:r>
    </w:p>
    <w:p w14:paraId="6ADF353D" w14:textId="77777777" w:rsidR="00652147" w:rsidRDefault="00652147" w:rsidP="00652147">
      <w:pPr>
        <w:pStyle w:val="Subtitle"/>
        <w:jc w:val="left"/>
        <w:rPr>
          <w:b w:val="0"/>
          <w:sz w:val="20"/>
        </w:rPr>
      </w:pPr>
    </w:p>
    <w:p w14:paraId="78589B0C" w14:textId="77777777" w:rsidR="00652147" w:rsidRPr="00652147" w:rsidRDefault="00652147" w:rsidP="00652147">
      <w:pPr>
        <w:pStyle w:val="Subtitle"/>
        <w:jc w:val="left"/>
        <w:rPr>
          <w:b w:val="0"/>
          <w:sz w:val="20"/>
        </w:rPr>
      </w:pPr>
    </w:p>
    <w:p w14:paraId="6DE4A163" w14:textId="1A6159AB" w:rsidR="00773292" w:rsidRPr="00A40EA7" w:rsidRDefault="00AF2B3F" w:rsidP="00773292">
      <w:pPr>
        <w:pStyle w:val="Heading3"/>
        <w:spacing w:before="0"/>
        <w:jc w:val="center"/>
        <w:rPr>
          <w:rFonts w:cstheme="minorBidi"/>
          <w:sz w:val="28"/>
          <w:szCs w:val="28"/>
        </w:rPr>
      </w:pPr>
      <w:r>
        <w:rPr>
          <w:rFonts w:cstheme="minorBidi"/>
          <w:sz w:val="28"/>
          <w:szCs w:val="28"/>
        </w:rPr>
        <w:t>PAYMENT POLICY</w:t>
      </w:r>
    </w:p>
    <w:p w14:paraId="77103FD5" w14:textId="77777777" w:rsidR="00773292" w:rsidRPr="003A0945" w:rsidRDefault="00773292" w:rsidP="00773292">
      <w:pPr>
        <w:rPr>
          <w:rFonts w:asciiTheme="minorBidi" w:hAnsiTheme="minorBidi" w:cstheme="minorBidi"/>
        </w:rPr>
      </w:pPr>
    </w:p>
    <w:p w14:paraId="54CBBBD4" w14:textId="77777777" w:rsidR="003D416E" w:rsidRPr="00A40EA7" w:rsidRDefault="003D416E" w:rsidP="003D416E">
      <w:pPr>
        <w:pStyle w:val="ListParagraph"/>
        <w:numPr>
          <w:ilvl w:val="0"/>
          <w:numId w:val="24"/>
        </w:numPr>
        <w:spacing w:after="191" w:line="249" w:lineRule="auto"/>
        <w:jc w:val="both"/>
        <w:rPr>
          <w:sz w:val="20"/>
        </w:rPr>
      </w:pPr>
      <w:r w:rsidRPr="00A40EA7">
        <w:rPr>
          <w:rFonts w:eastAsia="Calibri"/>
          <w:sz w:val="20"/>
        </w:rPr>
        <w:t xml:space="preserve">Fees must be paid prior to the commencement of each due date.   </w:t>
      </w:r>
    </w:p>
    <w:p w14:paraId="26F19A98" w14:textId="77777777" w:rsidR="003D416E" w:rsidRPr="00A40EA7" w:rsidRDefault="003D416E" w:rsidP="003D416E">
      <w:pPr>
        <w:pStyle w:val="ListParagraph"/>
        <w:spacing w:after="191" w:line="249" w:lineRule="auto"/>
        <w:ind w:left="362"/>
        <w:rPr>
          <w:sz w:val="20"/>
        </w:rPr>
      </w:pPr>
    </w:p>
    <w:p w14:paraId="1DC4863F" w14:textId="0BD71CA4" w:rsidR="003D416E" w:rsidRPr="00A40EA7" w:rsidRDefault="003D416E" w:rsidP="003D416E">
      <w:pPr>
        <w:pStyle w:val="ListParagraph"/>
        <w:numPr>
          <w:ilvl w:val="0"/>
          <w:numId w:val="24"/>
        </w:numPr>
        <w:spacing w:after="191" w:line="249" w:lineRule="auto"/>
        <w:jc w:val="both"/>
        <w:rPr>
          <w:rFonts w:eastAsia="Calibri"/>
          <w:sz w:val="20"/>
        </w:rPr>
      </w:pPr>
      <w:r w:rsidRPr="00A40EA7">
        <w:rPr>
          <w:rFonts w:eastAsia="Calibri"/>
          <w:sz w:val="20"/>
        </w:rPr>
        <w:t xml:space="preserve">Semester reports will not be released for the students with outstanding fees and legal actions will be taken against the parent.  </w:t>
      </w:r>
    </w:p>
    <w:p w14:paraId="175EEE3D" w14:textId="77777777" w:rsidR="003D416E" w:rsidRPr="00A40EA7" w:rsidRDefault="003D416E" w:rsidP="003D416E">
      <w:pPr>
        <w:numPr>
          <w:ilvl w:val="0"/>
          <w:numId w:val="25"/>
        </w:numPr>
        <w:spacing w:after="190" w:line="251" w:lineRule="auto"/>
        <w:ind w:left="394" w:hanging="392"/>
        <w:jc w:val="both"/>
        <w:rPr>
          <w:sz w:val="20"/>
        </w:rPr>
      </w:pPr>
      <w:r w:rsidRPr="00A40EA7">
        <w:rPr>
          <w:sz w:val="20"/>
        </w:rPr>
        <w:t xml:space="preserve">Please note that invoices for each semester are sent in advance. Misplacing or not receiving the invoice will not be considered a valid reason for failure to pay the school fees by the due date.  </w:t>
      </w:r>
    </w:p>
    <w:p w14:paraId="2FE65B59" w14:textId="77777777" w:rsidR="003D416E" w:rsidRPr="00A40EA7" w:rsidRDefault="003D416E" w:rsidP="003D416E">
      <w:pPr>
        <w:numPr>
          <w:ilvl w:val="0"/>
          <w:numId w:val="25"/>
        </w:numPr>
        <w:spacing w:after="190" w:line="251" w:lineRule="auto"/>
        <w:ind w:left="394" w:hanging="392"/>
        <w:jc w:val="both"/>
        <w:rPr>
          <w:sz w:val="20"/>
        </w:rPr>
      </w:pPr>
      <w:r w:rsidRPr="00A40EA7">
        <w:rPr>
          <w:sz w:val="20"/>
        </w:rPr>
        <w:t xml:space="preserve">Registration or semester fees cannot be transferred to another student or another semester.  </w:t>
      </w:r>
    </w:p>
    <w:p w14:paraId="62C9C92F" w14:textId="51A8417F" w:rsidR="00040EC3" w:rsidRPr="00A40EA7" w:rsidRDefault="003D416E" w:rsidP="00040EC3">
      <w:pPr>
        <w:numPr>
          <w:ilvl w:val="0"/>
          <w:numId w:val="25"/>
        </w:numPr>
        <w:spacing w:after="190" w:line="251" w:lineRule="auto"/>
        <w:ind w:left="394" w:hanging="392"/>
        <w:jc w:val="both"/>
        <w:rPr>
          <w:sz w:val="20"/>
        </w:rPr>
      </w:pPr>
      <w:r w:rsidRPr="00A40EA7">
        <w:rPr>
          <w:sz w:val="20"/>
        </w:rPr>
        <w:t xml:space="preserve">Parents are responsible for advising their sponsoring companies regarding the school’s payment policy and payment schedule </w:t>
      </w:r>
      <w:r w:rsidR="00EE3BC6" w:rsidRPr="00A40EA7">
        <w:rPr>
          <w:sz w:val="20"/>
        </w:rPr>
        <w:t>to</w:t>
      </w:r>
      <w:r w:rsidRPr="00A40EA7">
        <w:rPr>
          <w:sz w:val="20"/>
        </w:rPr>
        <w:t xml:space="preserve"> avoid any delay in payment.  </w:t>
      </w:r>
    </w:p>
    <w:p w14:paraId="0B7CAA68" w14:textId="1F0E067F" w:rsidR="00A848BD" w:rsidRPr="00A40EA7" w:rsidRDefault="00A848BD" w:rsidP="001F77E4">
      <w:pPr>
        <w:numPr>
          <w:ilvl w:val="0"/>
          <w:numId w:val="25"/>
        </w:numPr>
        <w:spacing w:after="190" w:line="251" w:lineRule="auto"/>
        <w:ind w:left="394" w:hanging="392"/>
        <w:jc w:val="both"/>
        <w:rPr>
          <w:sz w:val="20"/>
        </w:rPr>
      </w:pPr>
      <w:r w:rsidRPr="00A40EA7">
        <w:rPr>
          <w:sz w:val="20"/>
        </w:rPr>
        <w:t xml:space="preserve">If a parent withdraws a student from the school within the initial 7 days of the term/semester, a 50% refund of the full semester fees will be provided; however, after this period, no refunds will be issued. </w:t>
      </w:r>
    </w:p>
    <w:p w14:paraId="68EB8AD8" w14:textId="41CA37A9" w:rsidR="003D416E" w:rsidRPr="00A40EA7" w:rsidRDefault="003D416E" w:rsidP="00D37AA2">
      <w:pPr>
        <w:numPr>
          <w:ilvl w:val="0"/>
          <w:numId w:val="25"/>
        </w:numPr>
        <w:spacing w:after="190" w:line="251" w:lineRule="auto"/>
        <w:ind w:left="394" w:hanging="392"/>
        <w:jc w:val="both"/>
        <w:rPr>
          <w:sz w:val="20"/>
        </w:rPr>
      </w:pPr>
      <w:r w:rsidRPr="00A40EA7">
        <w:rPr>
          <w:sz w:val="20"/>
        </w:rPr>
        <w:t xml:space="preserve">If a parent withdraws a student from the school during a semester, no portion of the fees will be refunded. If the fees have not been paid for any reason, you will still be liable to pay them. There will be no proportionate fee adjustments calculated based on the days attended, </w:t>
      </w:r>
      <w:r w:rsidRPr="00A40EA7">
        <w:rPr>
          <w:b/>
          <w:bCs/>
          <w:sz w:val="20"/>
        </w:rPr>
        <w:t>and no school report will be released</w:t>
      </w:r>
      <w:r w:rsidRPr="00A40EA7">
        <w:rPr>
          <w:sz w:val="20"/>
        </w:rPr>
        <w:t>.</w:t>
      </w:r>
    </w:p>
    <w:p w14:paraId="2F3A6CE4" w14:textId="77777777" w:rsidR="003D416E" w:rsidRPr="00A40EA7" w:rsidRDefault="003D416E" w:rsidP="003D416E">
      <w:pPr>
        <w:numPr>
          <w:ilvl w:val="0"/>
          <w:numId w:val="25"/>
        </w:numPr>
        <w:spacing w:after="190" w:line="251" w:lineRule="auto"/>
        <w:ind w:left="394" w:hanging="392"/>
        <w:jc w:val="both"/>
        <w:rPr>
          <w:sz w:val="20"/>
        </w:rPr>
      </w:pPr>
      <w:r w:rsidRPr="00A40EA7">
        <w:rPr>
          <w:sz w:val="20"/>
        </w:rPr>
        <w:t xml:space="preserve">Term Fees are not refundable for students’ Supplementary Programmes.  </w:t>
      </w:r>
    </w:p>
    <w:p w14:paraId="6F703A4C" w14:textId="338D5978" w:rsidR="003D416E" w:rsidRPr="00A40EA7" w:rsidRDefault="003D416E" w:rsidP="003D416E">
      <w:pPr>
        <w:numPr>
          <w:ilvl w:val="0"/>
          <w:numId w:val="25"/>
        </w:numPr>
        <w:spacing w:after="190" w:line="251" w:lineRule="auto"/>
        <w:ind w:left="394" w:hanging="392"/>
        <w:jc w:val="both"/>
        <w:rPr>
          <w:sz w:val="20"/>
        </w:rPr>
      </w:pPr>
      <w:r w:rsidRPr="00A40EA7">
        <w:rPr>
          <w:sz w:val="20"/>
        </w:rPr>
        <w:t xml:space="preserve">Students leaving the school will only be refunded their Book Deposit once all their books have been returned in good condition and all the fees due are cleared. The book deposit should be claimed within 3 months of the </w:t>
      </w:r>
      <w:r w:rsidR="00235001" w:rsidRPr="00A40EA7">
        <w:rPr>
          <w:sz w:val="20"/>
        </w:rPr>
        <w:t>student</w:t>
      </w:r>
      <w:r w:rsidRPr="00A40EA7">
        <w:rPr>
          <w:sz w:val="20"/>
        </w:rPr>
        <w:t xml:space="preserve"> leaving the school. </w:t>
      </w:r>
      <w:r w:rsidRPr="00A40EA7">
        <w:rPr>
          <w:b/>
          <w:sz w:val="20"/>
        </w:rPr>
        <w:t xml:space="preserve"> </w:t>
      </w:r>
      <w:r w:rsidRPr="00A40EA7">
        <w:rPr>
          <w:sz w:val="20"/>
        </w:rPr>
        <w:t xml:space="preserve"> </w:t>
      </w:r>
    </w:p>
    <w:p w14:paraId="3F795CC9" w14:textId="42FDE8C0" w:rsidR="003D416E" w:rsidRPr="00A40EA7" w:rsidRDefault="00235001" w:rsidP="003D416E">
      <w:pPr>
        <w:numPr>
          <w:ilvl w:val="0"/>
          <w:numId w:val="25"/>
        </w:numPr>
        <w:spacing w:after="190" w:line="251" w:lineRule="auto"/>
        <w:ind w:left="394" w:hanging="392"/>
        <w:jc w:val="both"/>
        <w:rPr>
          <w:sz w:val="20"/>
        </w:rPr>
      </w:pPr>
      <w:r w:rsidRPr="00A40EA7">
        <w:rPr>
          <w:sz w:val="20"/>
        </w:rPr>
        <w:t>To</w:t>
      </w:r>
      <w:r w:rsidR="003D416E" w:rsidRPr="00A40EA7">
        <w:rPr>
          <w:sz w:val="20"/>
        </w:rPr>
        <w:t xml:space="preserve"> guarantee a place in the school for your child in 202</w:t>
      </w:r>
      <w:r w:rsidRPr="00A40EA7">
        <w:rPr>
          <w:sz w:val="20"/>
        </w:rPr>
        <w:t>6</w:t>
      </w:r>
      <w:r w:rsidR="003D416E" w:rsidRPr="00A40EA7">
        <w:rPr>
          <w:sz w:val="20"/>
        </w:rPr>
        <w:t>/202</w:t>
      </w:r>
      <w:r w:rsidRPr="00A40EA7">
        <w:rPr>
          <w:sz w:val="20"/>
        </w:rPr>
        <w:t xml:space="preserve">7 </w:t>
      </w:r>
      <w:r w:rsidR="003D416E" w:rsidRPr="00A40EA7">
        <w:rPr>
          <w:sz w:val="20"/>
        </w:rPr>
        <w:t xml:space="preserve">you will be asked to pay SAR </w:t>
      </w:r>
      <w:r w:rsidR="00FB6E84" w:rsidRPr="00A40EA7">
        <w:rPr>
          <w:sz w:val="20"/>
        </w:rPr>
        <w:t>5</w:t>
      </w:r>
      <w:r w:rsidR="003D416E" w:rsidRPr="00A40EA7">
        <w:rPr>
          <w:sz w:val="20"/>
        </w:rPr>
        <w:t>,</w:t>
      </w:r>
      <w:r w:rsidR="00FB6E84" w:rsidRPr="00A40EA7">
        <w:rPr>
          <w:sz w:val="20"/>
        </w:rPr>
        <w:t>0</w:t>
      </w:r>
      <w:r w:rsidR="003D416E" w:rsidRPr="00A40EA7">
        <w:rPr>
          <w:sz w:val="20"/>
        </w:rPr>
        <w:t>00.00 per student. This amount will be subsequently deducted from the semester one fee due for 202</w:t>
      </w:r>
      <w:r w:rsidRPr="00A40EA7">
        <w:rPr>
          <w:sz w:val="20"/>
        </w:rPr>
        <w:t>6</w:t>
      </w:r>
      <w:r w:rsidR="003D416E" w:rsidRPr="00A40EA7">
        <w:rPr>
          <w:sz w:val="20"/>
        </w:rPr>
        <w:t>/202</w:t>
      </w:r>
      <w:r w:rsidRPr="00A40EA7">
        <w:rPr>
          <w:sz w:val="20"/>
        </w:rPr>
        <w:t>7</w:t>
      </w:r>
      <w:r w:rsidR="003D416E" w:rsidRPr="00A40EA7">
        <w:rPr>
          <w:sz w:val="20"/>
        </w:rPr>
        <w:t xml:space="preserve">.  Please note this amount is non-refundable under any circumstances.   </w:t>
      </w:r>
    </w:p>
    <w:p w14:paraId="2DE96981" w14:textId="2B89E31E" w:rsidR="003D416E" w:rsidRPr="00A40EA7" w:rsidRDefault="003D416E" w:rsidP="003D416E">
      <w:pPr>
        <w:numPr>
          <w:ilvl w:val="0"/>
          <w:numId w:val="25"/>
        </w:numPr>
        <w:spacing w:after="190" w:line="251" w:lineRule="auto"/>
        <w:ind w:left="394" w:hanging="392"/>
        <w:jc w:val="both"/>
        <w:rPr>
          <w:sz w:val="20"/>
        </w:rPr>
      </w:pPr>
      <w:r w:rsidRPr="00A40EA7">
        <w:rPr>
          <w:sz w:val="20"/>
        </w:rPr>
        <w:t xml:space="preserve">New Students who gain admission to the school for the following academic year need to pay the registration fee, </w:t>
      </w:r>
      <w:r w:rsidR="001F77E4" w:rsidRPr="00A40EA7">
        <w:rPr>
          <w:sz w:val="20"/>
        </w:rPr>
        <w:t xml:space="preserve">and </w:t>
      </w:r>
      <w:r w:rsidRPr="00A40EA7">
        <w:rPr>
          <w:sz w:val="20"/>
        </w:rPr>
        <w:t xml:space="preserve">book deposit at the time of Registration. The first semester fees must be paid before the due date.               </w:t>
      </w:r>
    </w:p>
    <w:p w14:paraId="55F1E803" w14:textId="77777777" w:rsidR="00773292" w:rsidRPr="00A40EA7" w:rsidRDefault="00773292" w:rsidP="00773292">
      <w:pPr>
        <w:jc w:val="both"/>
        <w:rPr>
          <w:rFonts w:cstheme="minorBidi"/>
          <w:sz w:val="20"/>
        </w:rPr>
      </w:pPr>
    </w:p>
    <w:p w14:paraId="3C5E9F32" w14:textId="63DAB716" w:rsidR="00773292" w:rsidRPr="00A40EA7" w:rsidRDefault="00773292" w:rsidP="00773292">
      <w:pPr>
        <w:jc w:val="both"/>
        <w:rPr>
          <w:rFonts w:cstheme="minorBidi"/>
          <w:sz w:val="20"/>
        </w:rPr>
      </w:pPr>
      <w:r w:rsidRPr="00A40EA7">
        <w:rPr>
          <w:rFonts w:cstheme="minorBidi"/>
          <w:sz w:val="20"/>
        </w:rPr>
        <w:t>I have read and understand all the terms and conditions regarding registration, re-registration</w:t>
      </w:r>
      <w:r w:rsidR="001F77E4" w:rsidRPr="00A40EA7">
        <w:rPr>
          <w:rFonts w:cstheme="minorBidi"/>
          <w:sz w:val="20"/>
        </w:rPr>
        <w:t>,</w:t>
      </w:r>
      <w:r w:rsidRPr="00A40EA7">
        <w:rPr>
          <w:rFonts w:cstheme="minorBidi"/>
          <w:sz w:val="20"/>
        </w:rPr>
        <w:t xml:space="preserve"> and leaving procedures.</w:t>
      </w:r>
    </w:p>
    <w:p w14:paraId="150E0E6B" w14:textId="77777777" w:rsidR="00773292" w:rsidRPr="00A40EA7" w:rsidRDefault="00773292" w:rsidP="00773292">
      <w:pPr>
        <w:ind w:left="340"/>
        <w:jc w:val="both"/>
        <w:rPr>
          <w:rFonts w:cstheme="minorBidi"/>
          <w:sz w:val="20"/>
        </w:rPr>
      </w:pPr>
    </w:p>
    <w:p w14:paraId="574BDCC3" w14:textId="77777777" w:rsidR="00773292" w:rsidRPr="00A40EA7" w:rsidRDefault="00773292" w:rsidP="00773292">
      <w:pPr>
        <w:ind w:left="340"/>
        <w:jc w:val="both"/>
        <w:rPr>
          <w:rFonts w:cstheme="minorBidi"/>
          <w:sz w:val="20"/>
        </w:rPr>
      </w:pPr>
      <w:r w:rsidRPr="00A40EA7">
        <w:rPr>
          <w:rFonts w:cstheme="minorBidi"/>
          <w:sz w:val="20"/>
        </w:rPr>
        <w:t>Parent/Guardian Signature: __________________________       Date ________________</w:t>
      </w:r>
    </w:p>
    <w:p w14:paraId="14610008" w14:textId="77777777" w:rsidR="00773292" w:rsidRPr="00A40EA7" w:rsidRDefault="00773292" w:rsidP="00773292">
      <w:pPr>
        <w:ind w:left="340"/>
        <w:jc w:val="both"/>
        <w:rPr>
          <w:rFonts w:cstheme="minorBidi"/>
          <w:sz w:val="20"/>
        </w:rPr>
      </w:pPr>
    </w:p>
    <w:p w14:paraId="684AE88E" w14:textId="03FFEA96" w:rsidR="00773292" w:rsidRPr="00A40EA7" w:rsidRDefault="00773292" w:rsidP="00773292">
      <w:pPr>
        <w:ind w:left="340"/>
        <w:jc w:val="both"/>
        <w:rPr>
          <w:rFonts w:cstheme="minorBidi"/>
          <w:sz w:val="20"/>
        </w:rPr>
      </w:pPr>
      <w:r w:rsidRPr="00A40EA7">
        <w:rPr>
          <w:rFonts w:cstheme="minorBidi"/>
          <w:sz w:val="20"/>
        </w:rPr>
        <w:t>Parent/Guardian Name (in capitals</w:t>
      </w:r>
      <w:r w:rsidR="002E2F6F" w:rsidRPr="00A40EA7">
        <w:rPr>
          <w:rFonts w:cstheme="minorBidi"/>
          <w:sz w:val="20"/>
        </w:rPr>
        <w:t>): _</w:t>
      </w:r>
      <w:r w:rsidRPr="00A40EA7">
        <w:rPr>
          <w:rFonts w:cstheme="minorBidi"/>
          <w:sz w:val="20"/>
        </w:rPr>
        <w:t>__________________________________________</w:t>
      </w:r>
    </w:p>
    <w:p w14:paraId="1CC86B87" w14:textId="77777777" w:rsidR="00773292" w:rsidRPr="00A40EA7" w:rsidRDefault="00773292" w:rsidP="00773292">
      <w:pPr>
        <w:ind w:left="340"/>
        <w:jc w:val="both"/>
        <w:rPr>
          <w:rFonts w:cstheme="minorBidi"/>
          <w:sz w:val="20"/>
        </w:rPr>
      </w:pPr>
    </w:p>
    <w:p w14:paraId="4FD1C8A6" w14:textId="77777777" w:rsidR="00773292" w:rsidRPr="00A40EA7" w:rsidRDefault="00773292" w:rsidP="00773292">
      <w:pPr>
        <w:ind w:left="340"/>
        <w:jc w:val="both"/>
        <w:rPr>
          <w:rFonts w:cstheme="minorBidi"/>
          <w:sz w:val="20"/>
        </w:rPr>
      </w:pPr>
      <w:r w:rsidRPr="00A40EA7">
        <w:rPr>
          <w:rFonts w:cstheme="minorBidi"/>
          <w:sz w:val="20"/>
        </w:rPr>
        <w:t>Name of Child_______________________________________ Class _________________</w:t>
      </w:r>
    </w:p>
    <w:p w14:paraId="3E0B6165" w14:textId="77777777" w:rsidR="00773292" w:rsidRPr="00A40EA7" w:rsidRDefault="00773292" w:rsidP="00773292">
      <w:pPr>
        <w:ind w:left="340"/>
        <w:jc w:val="both"/>
        <w:rPr>
          <w:rFonts w:cstheme="minorBidi"/>
          <w:sz w:val="20"/>
        </w:rPr>
      </w:pPr>
    </w:p>
    <w:p w14:paraId="55A43868" w14:textId="77777777" w:rsidR="00773292" w:rsidRPr="00A40EA7" w:rsidRDefault="00773292" w:rsidP="00773292">
      <w:pPr>
        <w:pStyle w:val="BodyText"/>
        <w:ind w:right="95"/>
        <w:rPr>
          <w:rFonts w:asciiTheme="minorHAnsi" w:hAnsiTheme="minorHAnsi"/>
          <w:sz w:val="20"/>
        </w:rPr>
      </w:pPr>
    </w:p>
    <w:p w14:paraId="1814CA05" w14:textId="77777777" w:rsidR="00773292" w:rsidRPr="00A40EA7" w:rsidRDefault="00773292" w:rsidP="00773292">
      <w:pPr>
        <w:tabs>
          <w:tab w:val="right" w:pos="9162"/>
        </w:tabs>
        <w:ind w:right="95"/>
        <w:rPr>
          <w:b/>
          <w:bCs/>
          <w:sz w:val="20"/>
          <w:lang w:val="en-US"/>
        </w:rPr>
      </w:pPr>
      <w:r w:rsidRPr="00A40EA7">
        <w:rPr>
          <w:noProof/>
          <w:sz w:val="20"/>
          <w:lang w:eastAsia="en-GB"/>
        </w:rPr>
        <mc:AlternateContent>
          <mc:Choice Requires="wps">
            <w:drawing>
              <wp:anchor distT="0" distB="0" distL="114300" distR="114300" simplePos="0" relativeHeight="251658240" behindDoc="0" locked="0" layoutInCell="1" allowOverlap="1" wp14:anchorId="747C1EF3" wp14:editId="58BC51E7">
                <wp:simplePos x="0" y="0"/>
                <wp:positionH relativeFrom="column">
                  <wp:posOffset>624205</wp:posOffset>
                </wp:positionH>
                <wp:positionV relativeFrom="paragraph">
                  <wp:posOffset>-3175</wp:posOffset>
                </wp:positionV>
                <wp:extent cx="182880" cy="182880"/>
                <wp:effectExtent l="6985" t="8890" r="10160" b="825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018DD408">
              <v:rect id="Rectangle 15" style="position:absolute;margin-left:49.15pt;margin-top:-.25pt;width:14.4pt;height:14.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9D6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"/>
            </w:pict>
          </mc:Fallback>
        </mc:AlternateContent>
      </w:r>
      <w:r w:rsidRPr="00A40EA7">
        <w:rPr>
          <w:sz w:val="20"/>
          <w:lang w:val="en-US"/>
        </w:rPr>
        <w:t xml:space="preserve">                                          Original - </w:t>
      </w:r>
      <w:r w:rsidRPr="00A40EA7">
        <w:rPr>
          <w:b/>
          <w:bCs/>
          <w:sz w:val="20"/>
          <w:lang w:val="en-US"/>
        </w:rPr>
        <w:t xml:space="preserve">Registrar           </w:t>
      </w:r>
      <w:r w:rsidRPr="00A40EA7">
        <w:rPr>
          <w:b/>
          <w:bCs/>
          <w:sz w:val="20"/>
          <w:lang w:val="en-US"/>
        </w:rPr>
        <w:tab/>
      </w:r>
    </w:p>
    <w:p w14:paraId="7096EC4B" w14:textId="77777777" w:rsidR="00773292" w:rsidRPr="00A40EA7" w:rsidRDefault="00773292" w:rsidP="00773292">
      <w:pPr>
        <w:ind w:right="95"/>
        <w:rPr>
          <w:b/>
          <w:bCs/>
          <w:sz w:val="20"/>
          <w:lang w:val="en-US"/>
        </w:rPr>
      </w:pPr>
      <w:r w:rsidRPr="00A40EA7">
        <w:rPr>
          <w:b/>
          <w:bCs/>
          <w:sz w:val="20"/>
          <w:lang w:val="en-US"/>
        </w:rPr>
        <w:t xml:space="preserve">                                        </w:t>
      </w:r>
    </w:p>
    <w:p w14:paraId="47C9A162" w14:textId="0F52E388" w:rsidR="00063438" w:rsidRPr="00A40EA7" w:rsidRDefault="00773292" w:rsidP="00494449">
      <w:pPr>
        <w:ind w:right="95"/>
        <w:rPr>
          <w:b/>
          <w:bCs/>
          <w:sz w:val="20"/>
          <w:lang w:val="en-US"/>
        </w:rPr>
      </w:pPr>
      <w:r w:rsidRPr="00A40EA7">
        <w:rPr>
          <w:noProof/>
          <w:sz w:val="20"/>
          <w:lang w:eastAsia="en-GB"/>
        </w:rPr>
        <mc:AlternateContent>
          <mc:Choice Requires="wps">
            <w:drawing>
              <wp:anchor distT="0" distB="0" distL="114300" distR="114300" simplePos="0" relativeHeight="251658241" behindDoc="0" locked="0" layoutInCell="1" allowOverlap="1" wp14:anchorId="4B9EEE0C" wp14:editId="2B1F281D">
                <wp:simplePos x="0" y="0"/>
                <wp:positionH relativeFrom="column">
                  <wp:posOffset>624205</wp:posOffset>
                </wp:positionH>
                <wp:positionV relativeFrom="paragraph">
                  <wp:posOffset>24130</wp:posOffset>
                </wp:positionV>
                <wp:extent cx="182880" cy="182880"/>
                <wp:effectExtent l="6985" t="12700" r="10160" b="1397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4DAA79F8">
              <v:rect id="Rectangle 16" style="position:absolute;margin-left:49.15pt;margin-top:1.9pt;width:14.4pt;height:14.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1C1B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"/>
            </w:pict>
          </mc:Fallback>
        </mc:AlternateContent>
      </w:r>
      <w:r w:rsidRPr="00A40EA7">
        <w:rPr>
          <w:sz w:val="20"/>
          <w:lang w:val="en-US"/>
        </w:rPr>
        <w:t xml:space="preserve">                                          Copy </w:t>
      </w:r>
      <w:r w:rsidR="00494449" w:rsidRPr="00A40EA7">
        <w:rPr>
          <w:sz w:val="20"/>
          <w:lang w:val="en-US"/>
        </w:rPr>
        <w:t>–</w:t>
      </w:r>
      <w:r w:rsidRPr="00A40EA7">
        <w:rPr>
          <w:sz w:val="20"/>
          <w:lang w:val="en-US"/>
        </w:rPr>
        <w:t xml:space="preserve"> </w:t>
      </w:r>
      <w:r w:rsidRPr="00A40EA7">
        <w:rPr>
          <w:b/>
          <w:bCs/>
          <w:sz w:val="20"/>
          <w:lang w:val="en-US"/>
        </w:rPr>
        <w:t>Parent</w:t>
      </w:r>
    </w:p>
    <w:p w14:paraId="73CDA34E" w14:textId="77777777" w:rsidR="00C86712" w:rsidRDefault="00C86712" w:rsidP="00494449">
      <w:pPr>
        <w:ind w:right="95"/>
        <w:rPr>
          <w:b/>
          <w:bCs/>
          <w:sz w:val="20"/>
          <w:lang w:val="en-US"/>
        </w:rPr>
      </w:pPr>
    </w:p>
    <w:p w14:paraId="3494410E" w14:textId="77777777" w:rsidR="00A40EA7" w:rsidRDefault="00A40EA7" w:rsidP="00494449">
      <w:pPr>
        <w:ind w:right="95"/>
        <w:rPr>
          <w:b/>
          <w:bCs/>
          <w:sz w:val="20"/>
          <w:lang w:val="en-US"/>
        </w:rPr>
      </w:pPr>
    </w:p>
    <w:p w14:paraId="61561B22" w14:textId="77777777" w:rsidR="00A40EA7" w:rsidRDefault="00A40EA7" w:rsidP="00494449">
      <w:pPr>
        <w:ind w:right="95"/>
        <w:rPr>
          <w:b/>
          <w:bCs/>
          <w:sz w:val="20"/>
          <w:lang w:val="en-US"/>
        </w:rPr>
      </w:pPr>
    </w:p>
    <w:p w14:paraId="2B1F3F47" w14:textId="77777777" w:rsidR="00652147" w:rsidRDefault="00652147" w:rsidP="00494449">
      <w:pPr>
        <w:ind w:right="95"/>
        <w:rPr>
          <w:b/>
          <w:bCs/>
          <w:sz w:val="20"/>
          <w:lang w:val="en-US"/>
        </w:rPr>
      </w:pPr>
    </w:p>
    <w:p w14:paraId="3F73B670" w14:textId="77777777" w:rsidR="00A40EA7" w:rsidRDefault="00A40EA7" w:rsidP="00494449">
      <w:pPr>
        <w:ind w:right="95"/>
        <w:rPr>
          <w:b/>
          <w:bCs/>
          <w:sz w:val="20"/>
          <w:lang w:val="en-US"/>
        </w:rPr>
      </w:pPr>
    </w:p>
    <w:p w14:paraId="624022B3" w14:textId="77777777" w:rsidR="00A40EA7" w:rsidRPr="00A40EA7" w:rsidRDefault="00A40EA7" w:rsidP="00494449">
      <w:pPr>
        <w:ind w:right="95"/>
        <w:rPr>
          <w:b/>
          <w:bCs/>
          <w:sz w:val="20"/>
          <w:lang w:val="en-US"/>
        </w:rPr>
      </w:pPr>
    </w:p>
    <w:p w14:paraId="14236923" w14:textId="571D98C0" w:rsidR="00D86DAF" w:rsidRPr="00A40EA7" w:rsidRDefault="008F0CDC" w:rsidP="00D86DAF">
      <w:pPr>
        <w:pStyle w:val="Default"/>
        <w:spacing w:before="240" w:after="360"/>
        <w:ind w:left="360"/>
        <w:jc w:val="center"/>
        <w:rPr>
          <w:rFonts w:asciiTheme="minorHAnsi" w:hAnsiTheme="minorHAnsi" w:cstheme="minorHAnsi"/>
          <w:color w:val="002060"/>
          <w:sz w:val="28"/>
          <w:szCs w:val="28"/>
        </w:rPr>
      </w:pPr>
      <w:r>
        <w:rPr>
          <w:rFonts w:asciiTheme="minorHAnsi" w:hAnsiTheme="minorHAnsi" w:cstheme="minorHAnsi"/>
          <w:color w:val="002060"/>
          <w:sz w:val="28"/>
          <w:szCs w:val="28"/>
        </w:rPr>
        <w:t>PARENT CODE OF CONDUCT AND AGREEMENT</w:t>
      </w:r>
    </w:p>
    <w:p w14:paraId="2D852727" w14:textId="77777777" w:rsidR="00D86DAF" w:rsidRPr="00A40EA7" w:rsidRDefault="00D86DAF" w:rsidP="00D86DAF">
      <w:pPr>
        <w:pStyle w:val="Default"/>
        <w:spacing w:after="240" w:line="276" w:lineRule="auto"/>
        <w:jc w:val="both"/>
        <w:rPr>
          <w:rFonts w:asciiTheme="minorHAnsi" w:hAnsiTheme="minorHAnsi" w:cstheme="minorHAnsi"/>
          <w:sz w:val="20"/>
          <w:szCs w:val="20"/>
        </w:rPr>
      </w:pPr>
      <w:r w:rsidRPr="00A40EA7">
        <w:rPr>
          <w:rFonts w:asciiTheme="minorHAnsi" w:hAnsiTheme="minorHAnsi" w:cstheme="minorHAnsi"/>
          <w:sz w:val="20"/>
          <w:szCs w:val="20"/>
        </w:rPr>
        <w:t xml:space="preserve">I __________________________ parent of ____________________, declare that I have received, read, and understood the terms and conditions of this code of conduct. </w:t>
      </w:r>
    </w:p>
    <w:p w14:paraId="683BC8ED" w14:textId="77777777" w:rsidR="00D86DAF" w:rsidRPr="00A40EA7" w:rsidRDefault="00D86DAF" w:rsidP="00D86DAF">
      <w:pPr>
        <w:pStyle w:val="Default"/>
        <w:spacing w:after="60" w:line="276" w:lineRule="auto"/>
        <w:jc w:val="both"/>
        <w:rPr>
          <w:rFonts w:asciiTheme="minorHAnsi" w:hAnsiTheme="minorHAnsi" w:cstheme="minorHAnsi"/>
          <w:b/>
          <w:bCs/>
          <w:sz w:val="20"/>
          <w:szCs w:val="20"/>
        </w:rPr>
      </w:pPr>
      <w:r w:rsidRPr="00A40EA7">
        <w:rPr>
          <w:rFonts w:asciiTheme="minorHAnsi" w:hAnsiTheme="minorHAnsi" w:cstheme="minorHAnsi"/>
          <w:b/>
          <w:bCs/>
          <w:sz w:val="20"/>
          <w:szCs w:val="20"/>
        </w:rPr>
        <w:t xml:space="preserve">I understand my obligations under this code of conduct and agree to comply fully with them. I will ensure that my conduct does not breach this code in any way, including not: </w:t>
      </w:r>
    </w:p>
    <w:p w14:paraId="58980A0E"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sz w:val="20"/>
          <w:szCs w:val="20"/>
        </w:rPr>
        <w:t xml:space="preserve">Being abusive or threatening to any member of the school community. </w:t>
      </w:r>
    </w:p>
    <w:p w14:paraId="5BC6B2BF"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Raising voices inappropriately at another individual.</w:t>
      </w:r>
    </w:p>
    <w:p w14:paraId="70C4264C"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 xml:space="preserve">Using foul, abusive, or offensive language. </w:t>
      </w:r>
    </w:p>
    <w:p w14:paraId="2FFE1471"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sz w:val="20"/>
          <w:szCs w:val="20"/>
        </w:rPr>
        <w:t xml:space="preserve">Behaving inappropriately or aggressively in any way. </w:t>
      </w:r>
    </w:p>
    <w:p w14:paraId="4162FD01"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sz w:val="20"/>
          <w:szCs w:val="20"/>
        </w:rPr>
        <w:t xml:space="preserve">Being discriminatory towards any member of the school community. </w:t>
      </w:r>
    </w:p>
    <w:p w14:paraId="0D90F3EC"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sz w:val="20"/>
          <w:szCs w:val="20"/>
        </w:rPr>
        <w:t xml:space="preserve">Trespassing on the school property. </w:t>
      </w:r>
    </w:p>
    <w:p w14:paraId="0CEA4F13"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sz w:val="20"/>
          <w:szCs w:val="20"/>
        </w:rPr>
        <w:t xml:space="preserve">Sending inappropriate, abusive, or aggressive messages to school staff. </w:t>
      </w:r>
    </w:p>
    <w:p w14:paraId="13E83112"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Causing intentional damage to school property.</w:t>
      </w:r>
    </w:p>
    <w:p w14:paraId="4DAF369C"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 xml:space="preserve">Making racist or sexual comments. </w:t>
      </w:r>
    </w:p>
    <w:p w14:paraId="55CEEBEB"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 xml:space="preserve">Bullying, harassing, or intimidating, including physical, verbal, and sexual abuse offline and online </w:t>
      </w:r>
    </w:p>
    <w:p w14:paraId="7E3D69C3"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Breaching the school’s security and safeguarding procedures.</w:t>
      </w:r>
    </w:p>
    <w:p w14:paraId="150F646A"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Using physical violence on the school premises or on a member of the school community, e.g. hitting, slapping, punching, kicking, and pushing.</w:t>
      </w:r>
    </w:p>
    <w:p w14:paraId="0A8BF2AE" w14:textId="77777777"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Posting abusive, offensive, or defamatory comments about an individual or the school that damages its reputation on social media.</w:t>
      </w:r>
    </w:p>
    <w:p w14:paraId="35E9AB38" w14:textId="084C1DAF" w:rsidR="00D86DAF" w:rsidRPr="00A40EA7" w:rsidRDefault="00D86DAF" w:rsidP="00D86DAF">
      <w:pPr>
        <w:pStyle w:val="Default"/>
        <w:numPr>
          <w:ilvl w:val="0"/>
          <w:numId w:val="30"/>
        </w:numPr>
        <w:spacing w:after="60"/>
        <w:ind w:left="630"/>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 xml:space="preserve">Psychologically harassing any member of the school community, including displaying vexatious </w:t>
      </w:r>
      <w:r w:rsidR="002D4F02" w:rsidRPr="00A40EA7">
        <w:rPr>
          <w:rFonts w:asciiTheme="minorHAnsi" w:hAnsiTheme="minorHAnsi" w:cstheme="minorHAnsi"/>
          <w:color w:val="auto"/>
          <w:sz w:val="20"/>
          <w:szCs w:val="20"/>
        </w:rPr>
        <w:t>behavior</w:t>
      </w:r>
      <w:r w:rsidRPr="00A40EA7">
        <w:rPr>
          <w:rFonts w:asciiTheme="minorHAnsi" w:hAnsiTheme="minorHAnsi" w:cstheme="minorHAnsi"/>
          <w:color w:val="auto"/>
          <w:sz w:val="20"/>
          <w:szCs w:val="20"/>
        </w:rPr>
        <w:t xml:space="preserve"> which is humiliating for the individual and damaging to their self-esteem.</w:t>
      </w:r>
    </w:p>
    <w:p w14:paraId="605A4B0C" w14:textId="366C778A" w:rsidR="00D86DAF" w:rsidRPr="00845168" w:rsidRDefault="00D86DAF" w:rsidP="00D86DAF">
      <w:pPr>
        <w:pStyle w:val="Default"/>
        <w:numPr>
          <w:ilvl w:val="0"/>
          <w:numId w:val="30"/>
        </w:numPr>
        <w:spacing w:after="60"/>
        <w:ind w:left="634"/>
        <w:jc w:val="both"/>
        <w:rPr>
          <w:rFonts w:asciiTheme="minorHAnsi" w:hAnsiTheme="minorHAnsi" w:cstheme="minorHAnsi"/>
          <w:color w:val="0070C0"/>
          <w:sz w:val="20"/>
          <w:szCs w:val="20"/>
        </w:rPr>
      </w:pPr>
      <w:r w:rsidRPr="00A40EA7">
        <w:rPr>
          <w:rFonts w:asciiTheme="minorHAnsi" w:hAnsiTheme="minorHAnsi" w:cstheme="minorHAnsi"/>
          <w:color w:val="auto"/>
          <w:sz w:val="20"/>
          <w:szCs w:val="20"/>
        </w:rPr>
        <w:t xml:space="preserve">Displaying disruptive or other inappropriate </w:t>
      </w:r>
      <w:r w:rsidR="002D4F02" w:rsidRPr="00A40EA7">
        <w:rPr>
          <w:rFonts w:asciiTheme="minorHAnsi" w:hAnsiTheme="minorHAnsi" w:cstheme="minorHAnsi"/>
          <w:color w:val="auto"/>
          <w:sz w:val="20"/>
          <w:szCs w:val="20"/>
        </w:rPr>
        <w:t>behavior</w:t>
      </w:r>
      <w:r w:rsidRPr="00A40EA7">
        <w:rPr>
          <w:rFonts w:asciiTheme="minorHAnsi" w:hAnsiTheme="minorHAnsi" w:cstheme="minorHAnsi"/>
          <w:color w:val="auto"/>
          <w:sz w:val="20"/>
          <w:szCs w:val="20"/>
        </w:rPr>
        <w:t xml:space="preserve"> which interferes or threatens to interfere with any of the school’s operations or activities.</w:t>
      </w:r>
    </w:p>
    <w:p w14:paraId="3617EB4C" w14:textId="77777777" w:rsidR="00845168" w:rsidRPr="00A40EA7" w:rsidRDefault="00845168" w:rsidP="00D86DAF">
      <w:pPr>
        <w:pStyle w:val="Default"/>
        <w:numPr>
          <w:ilvl w:val="0"/>
          <w:numId w:val="30"/>
        </w:numPr>
        <w:spacing w:after="60"/>
        <w:ind w:left="634"/>
        <w:jc w:val="both"/>
        <w:rPr>
          <w:rFonts w:asciiTheme="minorHAnsi" w:hAnsiTheme="minorHAnsi" w:cstheme="minorHAnsi"/>
          <w:color w:val="0070C0"/>
          <w:sz w:val="20"/>
          <w:szCs w:val="20"/>
        </w:rPr>
      </w:pPr>
    </w:p>
    <w:p w14:paraId="02FE050C" w14:textId="77777777" w:rsidR="00D86DAF" w:rsidRPr="00A40EA7" w:rsidRDefault="00D86DAF" w:rsidP="00D86DAF">
      <w:pPr>
        <w:pStyle w:val="Default"/>
        <w:spacing w:before="60" w:after="60"/>
        <w:jc w:val="both"/>
        <w:rPr>
          <w:rFonts w:asciiTheme="minorHAnsi" w:hAnsiTheme="minorHAnsi" w:cstheme="minorHAnsi"/>
          <w:b/>
          <w:bCs/>
          <w:color w:val="auto"/>
          <w:sz w:val="20"/>
          <w:szCs w:val="20"/>
        </w:rPr>
      </w:pPr>
      <w:r w:rsidRPr="00A40EA7">
        <w:rPr>
          <w:rFonts w:asciiTheme="minorHAnsi" w:hAnsiTheme="minorHAnsi" w:cstheme="minorHAnsi"/>
          <w:b/>
          <w:bCs/>
          <w:color w:val="auto"/>
          <w:sz w:val="20"/>
          <w:szCs w:val="20"/>
        </w:rPr>
        <w:t>I understand that the consequences for breaching the Code of Conduct can include but is not limited to:</w:t>
      </w:r>
    </w:p>
    <w:p w14:paraId="6614503C" w14:textId="594CA26A" w:rsidR="00D86DAF" w:rsidRPr="00A40EA7" w:rsidRDefault="00D86DAF" w:rsidP="00D86DAF">
      <w:pPr>
        <w:pStyle w:val="Default"/>
        <w:numPr>
          <w:ilvl w:val="0"/>
          <w:numId w:val="31"/>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 xml:space="preserve">Request for a meeting to resolve the issue. Non-attendance at </w:t>
      </w:r>
      <w:r w:rsidR="0081111D" w:rsidRPr="00A40EA7">
        <w:rPr>
          <w:rFonts w:asciiTheme="minorHAnsi" w:hAnsiTheme="minorHAnsi" w:cstheme="minorHAnsi"/>
          <w:color w:val="auto"/>
          <w:sz w:val="20"/>
          <w:szCs w:val="20"/>
        </w:rPr>
        <w:t>the requested</w:t>
      </w:r>
      <w:r w:rsidRPr="00A40EA7">
        <w:rPr>
          <w:rFonts w:asciiTheme="minorHAnsi" w:hAnsiTheme="minorHAnsi" w:cstheme="minorHAnsi"/>
          <w:color w:val="auto"/>
          <w:sz w:val="20"/>
          <w:szCs w:val="20"/>
        </w:rPr>
        <w:t xml:space="preserve"> meeting will result in immediate escalation.</w:t>
      </w:r>
    </w:p>
    <w:p w14:paraId="3456F474" w14:textId="192A8FC6" w:rsidR="00D86DAF" w:rsidRPr="00A40EA7" w:rsidRDefault="00D86DAF" w:rsidP="00D86DAF">
      <w:pPr>
        <w:pStyle w:val="Default"/>
        <w:numPr>
          <w:ilvl w:val="0"/>
          <w:numId w:val="31"/>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 xml:space="preserve">Issue a warning regarding the </w:t>
      </w:r>
      <w:r w:rsidR="002D4F02" w:rsidRPr="00A40EA7">
        <w:rPr>
          <w:rFonts w:asciiTheme="minorHAnsi" w:hAnsiTheme="minorHAnsi" w:cstheme="minorHAnsi"/>
          <w:color w:val="auto"/>
          <w:sz w:val="20"/>
          <w:szCs w:val="20"/>
        </w:rPr>
        <w:t>behavior</w:t>
      </w:r>
      <w:r w:rsidRPr="00A40EA7">
        <w:rPr>
          <w:rFonts w:asciiTheme="minorHAnsi" w:hAnsiTheme="minorHAnsi" w:cstheme="minorHAnsi"/>
          <w:color w:val="auto"/>
          <w:sz w:val="20"/>
          <w:szCs w:val="20"/>
        </w:rPr>
        <w:t xml:space="preserve"> and that it is a breach of the parent code of conduct.</w:t>
      </w:r>
    </w:p>
    <w:p w14:paraId="06ECCAC7" w14:textId="77777777" w:rsidR="00D86DAF" w:rsidRPr="00A40EA7" w:rsidRDefault="00D86DAF" w:rsidP="00D86DAF">
      <w:pPr>
        <w:pStyle w:val="Default"/>
        <w:numPr>
          <w:ilvl w:val="0"/>
          <w:numId w:val="31"/>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 xml:space="preserve">Withdraw the right to be on school premises or at school events. </w:t>
      </w:r>
    </w:p>
    <w:p w14:paraId="452BF674" w14:textId="77777777" w:rsidR="00D86DAF" w:rsidRPr="00A40EA7" w:rsidRDefault="00D86DAF" w:rsidP="00D86DAF">
      <w:pPr>
        <w:pStyle w:val="Default"/>
        <w:numPr>
          <w:ilvl w:val="0"/>
          <w:numId w:val="31"/>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Give notice to parents that the enrolment contract with their child/ren has been rescinded and an alternative school will need to be found.</w:t>
      </w:r>
    </w:p>
    <w:p w14:paraId="429AA8E4" w14:textId="77777777" w:rsidR="00D86DAF" w:rsidRPr="00A40EA7" w:rsidRDefault="00D86DAF" w:rsidP="00D86DAF">
      <w:pPr>
        <w:pStyle w:val="Default"/>
        <w:numPr>
          <w:ilvl w:val="0"/>
          <w:numId w:val="31"/>
        </w:numPr>
        <w:spacing w:after="60"/>
        <w:ind w:left="630"/>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Sharing details of complaints with future schools or educational establishments as part of a student’s reference.</w:t>
      </w:r>
    </w:p>
    <w:p w14:paraId="46E71231" w14:textId="2E2D46E3" w:rsidR="00D86DAF" w:rsidRPr="00A40EA7" w:rsidRDefault="00D86DAF" w:rsidP="00494449">
      <w:pPr>
        <w:pStyle w:val="Default"/>
        <w:numPr>
          <w:ilvl w:val="0"/>
          <w:numId w:val="31"/>
        </w:numPr>
        <w:spacing w:after="60"/>
        <w:ind w:left="634"/>
        <w:jc w:val="both"/>
        <w:rPr>
          <w:rFonts w:asciiTheme="minorHAnsi" w:hAnsiTheme="minorHAnsi" w:cstheme="minorHAnsi"/>
          <w:color w:val="auto"/>
          <w:sz w:val="20"/>
          <w:szCs w:val="20"/>
        </w:rPr>
      </w:pPr>
      <w:r w:rsidRPr="00A40EA7">
        <w:rPr>
          <w:rFonts w:asciiTheme="minorHAnsi" w:hAnsiTheme="minorHAnsi" w:cstheme="minorHAnsi"/>
          <w:color w:val="auto"/>
          <w:sz w:val="20"/>
          <w:szCs w:val="20"/>
        </w:rPr>
        <w:t xml:space="preserve">The school reserves the right to escort anyone off the premises who is displaying aggressive or disruptive </w:t>
      </w:r>
      <w:r w:rsidR="002D4F02" w:rsidRPr="00A40EA7">
        <w:rPr>
          <w:rFonts w:asciiTheme="minorHAnsi" w:hAnsiTheme="minorHAnsi" w:cstheme="minorHAnsi"/>
          <w:color w:val="auto"/>
          <w:sz w:val="20"/>
          <w:szCs w:val="20"/>
        </w:rPr>
        <w:t>behavior</w:t>
      </w:r>
      <w:r w:rsidRPr="00A40EA7">
        <w:rPr>
          <w:rFonts w:asciiTheme="minorHAnsi" w:hAnsiTheme="minorHAnsi" w:cstheme="minorHAnsi"/>
          <w:color w:val="auto"/>
          <w:sz w:val="20"/>
          <w:szCs w:val="20"/>
        </w:rPr>
        <w:t xml:space="preserve">. </w:t>
      </w:r>
    </w:p>
    <w:p w14:paraId="2AEED0DD" w14:textId="77777777" w:rsidR="00494449" w:rsidRPr="00A40EA7" w:rsidRDefault="00494449" w:rsidP="00494449">
      <w:pPr>
        <w:pStyle w:val="Default"/>
        <w:spacing w:after="60"/>
        <w:jc w:val="both"/>
        <w:rPr>
          <w:rFonts w:asciiTheme="minorHAnsi" w:hAnsiTheme="minorHAnsi" w:cstheme="minorHAnsi"/>
          <w:color w:val="auto"/>
          <w:sz w:val="20"/>
          <w:szCs w:val="20"/>
        </w:rPr>
      </w:pPr>
    </w:p>
    <w:p w14:paraId="7DBAFDF0" w14:textId="77777777" w:rsidR="00494449" w:rsidRPr="00A40EA7" w:rsidRDefault="00494449" w:rsidP="00494449">
      <w:pPr>
        <w:pStyle w:val="Default"/>
        <w:spacing w:after="60"/>
        <w:jc w:val="both"/>
        <w:rPr>
          <w:rFonts w:asciiTheme="minorHAnsi" w:hAnsiTheme="minorHAnsi" w:cstheme="minorHAnsi"/>
          <w:color w:val="auto"/>
          <w:sz w:val="20"/>
          <w:szCs w:val="20"/>
        </w:rPr>
      </w:pPr>
    </w:p>
    <w:p w14:paraId="4862AB7D" w14:textId="77777777" w:rsidR="00494449" w:rsidRPr="00A40EA7" w:rsidRDefault="00494449" w:rsidP="00494449">
      <w:pPr>
        <w:pStyle w:val="Default"/>
        <w:spacing w:after="60"/>
        <w:jc w:val="both"/>
        <w:rPr>
          <w:rFonts w:asciiTheme="minorHAnsi" w:hAnsiTheme="minorHAnsi" w:cstheme="minorHAnsi"/>
          <w:color w:val="auto"/>
          <w:sz w:val="20"/>
          <w:szCs w:val="20"/>
        </w:rPr>
      </w:pPr>
    </w:p>
    <w:p w14:paraId="104968AA" w14:textId="702C9526" w:rsidR="00494449" w:rsidRPr="00A40EA7" w:rsidRDefault="00D86DAF" w:rsidP="00494449">
      <w:pPr>
        <w:pStyle w:val="Default"/>
        <w:rPr>
          <w:rFonts w:asciiTheme="minorHAnsi" w:hAnsiTheme="minorHAnsi" w:cstheme="minorHAnsi"/>
          <w:color w:val="0070C0"/>
          <w:sz w:val="20"/>
          <w:szCs w:val="20"/>
        </w:rPr>
      </w:pPr>
      <w:r w:rsidRPr="00A40EA7">
        <w:rPr>
          <w:rFonts w:asciiTheme="minorHAnsi" w:hAnsiTheme="minorHAnsi" w:cstheme="minorHAnsi"/>
          <w:sz w:val="20"/>
          <w:szCs w:val="20"/>
        </w:rPr>
        <w:t xml:space="preserve"> </w:t>
      </w:r>
      <w:r w:rsidR="00494449" w:rsidRPr="00A40EA7">
        <w:rPr>
          <w:rFonts w:asciiTheme="minorHAnsi" w:hAnsiTheme="minorHAnsi" w:cstheme="minorHAnsi"/>
          <w:sz w:val="20"/>
          <w:szCs w:val="20"/>
        </w:rPr>
        <w:t xml:space="preserve">             Signed: _______________________________</w:t>
      </w:r>
      <w:r w:rsidR="0024274F" w:rsidRPr="00A40EA7">
        <w:rPr>
          <w:rFonts w:asciiTheme="minorHAnsi" w:hAnsiTheme="minorHAnsi" w:cstheme="minorHAnsi"/>
          <w:sz w:val="20"/>
          <w:szCs w:val="20"/>
        </w:rPr>
        <w:t xml:space="preserve">     </w:t>
      </w:r>
      <w:r w:rsidR="00494449" w:rsidRPr="00A40EA7">
        <w:rPr>
          <w:rFonts w:asciiTheme="minorHAnsi" w:hAnsiTheme="minorHAnsi" w:cstheme="minorHAnsi"/>
          <w:sz w:val="20"/>
          <w:szCs w:val="20"/>
        </w:rPr>
        <w:t xml:space="preserve">  Date:  _________________________________</w:t>
      </w:r>
    </w:p>
    <w:p w14:paraId="56949456" w14:textId="3ECA998B" w:rsidR="00B016F3" w:rsidRPr="00A40EA7" w:rsidRDefault="00494449" w:rsidP="00494449">
      <w:pPr>
        <w:pStyle w:val="Default"/>
        <w:ind w:left="360"/>
        <w:rPr>
          <w:rFonts w:asciiTheme="minorHAnsi" w:hAnsiTheme="minorHAnsi" w:cstheme="minorHAnsi"/>
          <w:sz w:val="20"/>
          <w:szCs w:val="20"/>
        </w:rPr>
      </w:pPr>
      <w:r w:rsidRPr="00A40EA7">
        <w:rPr>
          <w:rFonts w:asciiTheme="minorHAnsi" w:hAnsiTheme="minorHAnsi" w:cstheme="minorHAnsi"/>
          <w:sz w:val="20"/>
          <w:szCs w:val="20"/>
        </w:rPr>
        <w:t xml:space="preserve">                                                                           </w:t>
      </w:r>
    </w:p>
    <w:sectPr w:rsidR="00B016F3" w:rsidRPr="00A40EA7" w:rsidSect="00E61F28">
      <w:headerReference w:type="default" r:id="rId12"/>
      <w:footerReference w:type="even" r:id="rId13"/>
      <w:footerReference w:type="default" r:id="rId14"/>
      <w:pgSz w:w="11906" w:h="16838"/>
      <w:pgMar w:top="1673" w:right="991" w:bottom="1276" w:left="993" w:header="142"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D40B9" w14:textId="77777777" w:rsidR="00440049" w:rsidRDefault="00440049" w:rsidP="003E246A">
      <w:r>
        <w:separator/>
      </w:r>
    </w:p>
  </w:endnote>
  <w:endnote w:type="continuationSeparator" w:id="0">
    <w:p w14:paraId="44C23FCD" w14:textId="77777777" w:rsidR="00440049" w:rsidRDefault="00440049" w:rsidP="003E246A">
      <w:r>
        <w:continuationSeparator/>
      </w:r>
    </w:p>
  </w:endnote>
  <w:endnote w:type="continuationNotice" w:id="1">
    <w:p w14:paraId="58E9E0DC" w14:textId="77777777" w:rsidR="00440049" w:rsidRDefault="004400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E1CCC" w14:textId="77777777" w:rsidR="00AE66E8" w:rsidRDefault="00AE66E8" w:rsidP="002D64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330F" w14:textId="77777777" w:rsidR="00AE66E8" w:rsidRDefault="00440049" w:rsidP="00671299">
    <w:pPr>
      <w:pStyle w:val="Footer"/>
      <w:rPr>
        <w:sz w:val="20"/>
      </w:rPr>
    </w:pPr>
    <w:r>
      <w:rPr>
        <w:b/>
        <w:color w:val="23408F"/>
      </w:rPr>
      <w:pict w14:anchorId="362541F8">
        <v:rect id="_x0000_i1025" style="width:496.1pt;height:1.5pt" o:hralign="center" o:hrstd="t" o:hrnoshade="t" o:hr="t" fillcolor="#23408f" stroked="f"/>
      </w:pict>
    </w:r>
  </w:p>
  <w:p w14:paraId="6BEB23EB" w14:textId="77777777" w:rsidR="00AE66E8" w:rsidRPr="00671299" w:rsidRDefault="00AE66E8" w:rsidP="00671299">
    <w:pPr>
      <w:pStyle w:val="Footer"/>
      <w:jc w:val="center"/>
      <w:rPr>
        <w:sz w:val="12"/>
      </w:rPr>
    </w:pPr>
  </w:p>
  <w:p w14:paraId="2A3B6A46" w14:textId="77777777" w:rsidR="00AE66E8" w:rsidRPr="00947A8D" w:rsidRDefault="00AE66E8" w:rsidP="00506B82">
    <w:pPr>
      <w:pStyle w:val="Footer"/>
      <w:jc w:val="center"/>
    </w:pPr>
    <w:bookmarkStart w:id="0" w:name="_Hlk110337115"/>
    <w:r w:rsidRPr="00766E8B">
      <w:t>7863 Abdulrahman Ibn Tahir, Ghirnatah, 2641, Riyadh 13242</w:t>
    </w:r>
    <w:r>
      <w:rPr>
        <w:rFonts w:ascii="Arial" w:hAnsi="Arial" w:cs="Arial"/>
        <w:color w:val="202124"/>
        <w:sz w:val="21"/>
        <w:szCs w:val="21"/>
        <w:shd w:val="clear" w:color="auto" w:fill="FFFFFF"/>
      </w:rPr>
      <w:t xml:space="preserve"> </w:t>
    </w:r>
    <w:r w:rsidRPr="00947A8D">
      <w:t>Kingdom of Saudi Arabia</w:t>
    </w:r>
  </w:p>
  <w:bookmarkEnd w:id="0"/>
  <w:p w14:paraId="32745981" w14:textId="08DBD846" w:rsidR="00AE66E8" w:rsidRPr="008533D3" w:rsidRDefault="00AE66E8" w:rsidP="00671299">
    <w:pPr>
      <w:pStyle w:val="Footer"/>
      <w:jc w:val="center"/>
      <w:rPr>
        <w:b/>
        <w:color w:val="23408F"/>
      </w:rPr>
    </w:pP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6194F" w14:textId="77777777" w:rsidR="00440049" w:rsidRDefault="00440049" w:rsidP="003E246A">
      <w:r>
        <w:separator/>
      </w:r>
    </w:p>
  </w:footnote>
  <w:footnote w:type="continuationSeparator" w:id="0">
    <w:p w14:paraId="77FD32CA" w14:textId="77777777" w:rsidR="00440049" w:rsidRDefault="00440049" w:rsidP="003E246A">
      <w:r>
        <w:continuationSeparator/>
      </w:r>
    </w:p>
  </w:footnote>
  <w:footnote w:type="continuationNotice" w:id="1">
    <w:p w14:paraId="563A518C" w14:textId="77777777" w:rsidR="00440049" w:rsidRDefault="004400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589C" w14:textId="65853652" w:rsidR="00AE66E8" w:rsidRPr="00D959AC" w:rsidRDefault="00AE66E8" w:rsidP="00AE66E8">
    <w:pPr>
      <w:pStyle w:val="Header"/>
      <w:jc w:val="center"/>
      <w:rPr>
        <w:b/>
        <w:color w:val="23408F"/>
        <w:sz w:val="16"/>
      </w:rPr>
    </w:pPr>
    <w:r>
      <w:rPr>
        <w:rFonts w:ascii="Times New Roman" w:hAnsi="Times New Roman"/>
        <w:b/>
        <w:bCs/>
        <w:noProof/>
        <w:color w:val="23408F"/>
        <w:sz w:val="40"/>
        <w:szCs w:val="40"/>
      </w:rPr>
      <w:drawing>
        <wp:inline distT="0" distB="0" distL="0" distR="0" wp14:anchorId="5F2F59DC" wp14:editId="4A8F316A">
          <wp:extent cx="2276769" cy="7905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riyadh-logo-centred-CMYK.jpg"/>
                  <pic:cNvPicPr/>
                </pic:nvPicPr>
                <pic:blipFill>
                  <a:blip r:embed="rId1"/>
                  <a:stretch>
                    <a:fillRect/>
                  </a:stretch>
                </pic:blipFill>
                <pic:spPr>
                  <a:xfrm>
                    <a:off x="0" y="0"/>
                    <a:ext cx="2286563" cy="7939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861"/>
    <w:multiLevelType w:val="hybridMultilevel"/>
    <w:tmpl w:val="2E56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23421"/>
    <w:multiLevelType w:val="hybridMultilevel"/>
    <w:tmpl w:val="0166F728"/>
    <w:lvl w:ilvl="0" w:tplc="D828093A">
      <w:start w:val="1"/>
      <w:numFmt w:val="none"/>
      <w:lvlText w:val=""/>
      <w:lvlJc w:val="center"/>
      <w:pPr>
        <w:tabs>
          <w:tab w:val="num" w:pos="360"/>
        </w:tabs>
        <w:ind w:left="340" w:hanging="34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C253E"/>
    <w:multiLevelType w:val="hybridMultilevel"/>
    <w:tmpl w:val="BD2AA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40F1B"/>
    <w:multiLevelType w:val="hybridMultilevel"/>
    <w:tmpl w:val="7D383B42"/>
    <w:lvl w:ilvl="0" w:tplc="D884DAF4">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A4ECC"/>
    <w:multiLevelType w:val="hybridMultilevel"/>
    <w:tmpl w:val="725E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51ADD"/>
    <w:multiLevelType w:val="singleLevel"/>
    <w:tmpl w:val="D828093A"/>
    <w:lvl w:ilvl="0">
      <w:start w:val="1"/>
      <w:numFmt w:val="none"/>
      <w:lvlText w:val=""/>
      <w:lvlJc w:val="center"/>
      <w:pPr>
        <w:tabs>
          <w:tab w:val="num" w:pos="360"/>
        </w:tabs>
        <w:ind w:left="340" w:hanging="340"/>
      </w:pPr>
      <w:rPr>
        <w:rFonts w:ascii="Symbol" w:hAnsi="Symbol" w:hint="default"/>
      </w:rPr>
    </w:lvl>
  </w:abstractNum>
  <w:abstractNum w:abstractNumId="6" w15:restartNumberingAfterBreak="0">
    <w:nsid w:val="1D7E19E9"/>
    <w:multiLevelType w:val="hybridMultilevel"/>
    <w:tmpl w:val="513E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B5071"/>
    <w:multiLevelType w:val="singleLevel"/>
    <w:tmpl w:val="85E2B00C"/>
    <w:lvl w:ilvl="0">
      <w:start w:val="1"/>
      <w:numFmt w:val="lowerLetter"/>
      <w:lvlText w:val="%1)"/>
      <w:lvlJc w:val="left"/>
      <w:pPr>
        <w:tabs>
          <w:tab w:val="num" w:pos="1080"/>
        </w:tabs>
        <w:ind w:left="1080" w:hanging="360"/>
      </w:pPr>
      <w:rPr>
        <w:rFonts w:hint="default"/>
      </w:rPr>
    </w:lvl>
  </w:abstractNum>
  <w:abstractNum w:abstractNumId="8" w15:restartNumberingAfterBreak="0">
    <w:nsid w:val="20AA5340"/>
    <w:multiLevelType w:val="hybridMultilevel"/>
    <w:tmpl w:val="083A12B2"/>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9" w15:restartNumberingAfterBreak="0">
    <w:nsid w:val="22BE11F4"/>
    <w:multiLevelType w:val="hybridMultilevel"/>
    <w:tmpl w:val="01E6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54060"/>
    <w:multiLevelType w:val="hybridMultilevel"/>
    <w:tmpl w:val="C12A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B500D"/>
    <w:multiLevelType w:val="hybridMultilevel"/>
    <w:tmpl w:val="757A37F4"/>
    <w:lvl w:ilvl="0" w:tplc="04090001">
      <w:start w:val="1"/>
      <w:numFmt w:val="bullet"/>
      <w:lvlText w:val=""/>
      <w:lvlJc w:val="left"/>
      <w:pPr>
        <w:ind w:left="3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F9E4530">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1054F0">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C807F8">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9240D0">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A2561C">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E03AB2">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98B89A">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12EDEE">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510E65"/>
    <w:multiLevelType w:val="hybridMultilevel"/>
    <w:tmpl w:val="E802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97682"/>
    <w:multiLevelType w:val="hybridMultilevel"/>
    <w:tmpl w:val="F7A88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301D14"/>
    <w:multiLevelType w:val="hybridMultilevel"/>
    <w:tmpl w:val="8B78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B16EA"/>
    <w:multiLevelType w:val="hybridMultilevel"/>
    <w:tmpl w:val="9C32D996"/>
    <w:lvl w:ilvl="0" w:tplc="D884DAF4">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33740"/>
    <w:multiLevelType w:val="singleLevel"/>
    <w:tmpl w:val="B5B2FF92"/>
    <w:lvl w:ilvl="0">
      <w:start w:val="1"/>
      <w:numFmt w:val="decimal"/>
      <w:lvlText w:val="%1."/>
      <w:lvlJc w:val="left"/>
      <w:pPr>
        <w:tabs>
          <w:tab w:val="num" w:pos="360"/>
        </w:tabs>
        <w:ind w:left="360" w:hanging="360"/>
      </w:pPr>
      <w:rPr>
        <w:rFonts w:hint="default"/>
      </w:rPr>
    </w:lvl>
  </w:abstractNum>
  <w:abstractNum w:abstractNumId="17" w15:restartNumberingAfterBreak="0">
    <w:nsid w:val="5ADA3090"/>
    <w:multiLevelType w:val="hybridMultilevel"/>
    <w:tmpl w:val="F0686898"/>
    <w:lvl w:ilvl="0" w:tplc="5262FB2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030594A"/>
    <w:multiLevelType w:val="hybridMultilevel"/>
    <w:tmpl w:val="C282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893879"/>
    <w:multiLevelType w:val="hybridMultilevel"/>
    <w:tmpl w:val="73B0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D07F5"/>
    <w:multiLevelType w:val="hybridMultilevel"/>
    <w:tmpl w:val="0B72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66B1C"/>
    <w:multiLevelType w:val="hybridMultilevel"/>
    <w:tmpl w:val="C77C5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17E7D11"/>
    <w:multiLevelType w:val="hybridMultilevel"/>
    <w:tmpl w:val="F414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37707C"/>
    <w:multiLevelType w:val="hybridMultilevel"/>
    <w:tmpl w:val="34B2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A0149"/>
    <w:multiLevelType w:val="hybridMultilevel"/>
    <w:tmpl w:val="1B52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B23404"/>
    <w:multiLevelType w:val="hybridMultilevel"/>
    <w:tmpl w:val="58F88192"/>
    <w:lvl w:ilvl="0" w:tplc="D828093A">
      <w:start w:val="1"/>
      <w:numFmt w:val="none"/>
      <w:lvlText w:val=""/>
      <w:lvlJc w:val="center"/>
      <w:pPr>
        <w:tabs>
          <w:tab w:val="num" w:pos="360"/>
        </w:tabs>
        <w:ind w:left="340" w:hanging="34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4A691D"/>
    <w:multiLevelType w:val="hybridMultilevel"/>
    <w:tmpl w:val="87E02EE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6617AD"/>
    <w:multiLevelType w:val="hybridMultilevel"/>
    <w:tmpl w:val="F574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A71DC8"/>
    <w:multiLevelType w:val="hybridMultilevel"/>
    <w:tmpl w:val="3836D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AB1BC3"/>
    <w:multiLevelType w:val="hybridMultilevel"/>
    <w:tmpl w:val="AC4EA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B5077"/>
    <w:multiLevelType w:val="hybridMultilevel"/>
    <w:tmpl w:val="8714A4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441729610">
    <w:abstractNumId w:val="5"/>
  </w:num>
  <w:num w:numId="2" w16cid:durableId="1788699978">
    <w:abstractNumId w:val="1"/>
  </w:num>
  <w:num w:numId="3" w16cid:durableId="194664403">
    <w:abstractNumId w:val="25"/>
  </w:num>
  <w:num w:numId="4" w16cid:durableId="1291790324">
    <w:abstractNumId w:val="21"/>
  </w:num>
  <w:num w:numId="5" w16cid:durableId="877352252">
    <w:abstractNumId w:val="30"/>
  </w:num>
  <w:num w:numId="6" w16cid:durableId="134878952">
    <w:abstractNumId w:val="18"/>
  </w:num>
  <w:num w:numId="7" w16cid:durableId="266039548">
    <w:abstractNumId w:val="6"/>
  </w:num>
  <w:num w:numId="8" w16cid:durableId="351805027">
    <w:abstractNumId w:val="16"/>
  </w:num>
  <w:num w:numId="9" w16cid:durableId="1203906881">
    <w:abstractNumId w:val="7"/>
  </w:num>
  <w:num w:numId="10" w16cid:durableId="1724136984">
    <w:abstractNumId w:val="10"/>
  </w:num>
  <w:num w:numId="11" w16cid:durableId="1339889967">
    <w:abstractNumId w:val="24"/>
  </w:num>
  <w:num w:numId="12" w16cid:durableId="206262930">
    <w:abstractNumId w:val="0"/>
  </w:num>
  <w:num w:numId="13" w16cid:durableId="1572497411">
    <w:abstractNumId w:val="19"/>
  </w:num>
  <w:num w:numId="14" w16cid:durableId="1525441895">
    <w:abstractNumId w:val="9"/>
  </w:num>
  <w:num w:numId="15" w16cid:durableId="1412585073">
    <w:abstractNumId w:val="27"/>
  </w:num>
  <w:num w:numId="16" w16cid:durableId="1095633309">
    <w:abstractNumId w:val="29"/>
  </w:num>
  <w:num w:numId="17" w16cid:durableId="1229998141">
    <w:abstractNumId w:val="20"/>
  </w:num>
  <w:num w:numId="18" w16cid:durableId="1865709466">
    <w:abstractNumId w:val="13"/>
  </w:num>
  <w:num w:numId="19" w16cid:durableId="205487796">
    <w:abstractNumId w:val="4"/>
  </w:num>
  <w:num w:numId="20" w16cid:durableId="2134132585">
    <w:abstractNumId w:val="28"/>
  </w:num>
  <w:num w:numId="21" w16cid:durableId="828522485">
    <w:abstractNumId w:val="2"/>
  </w:num>
  <w:num w:numId="22" w16cid:durableId="931357468">
    <w:abstractNumId w:val="17"/>
  </w:num>
  <w:num w:numId="23" w16cid:durableId="1282806323">
    <w:abstractNumId w:val="26"/>
  </w:num>
  <w:num w:numId="24" w16cid:durableId="985277814">
    <w:abstractNumId w:val="8"/>
  </w:num>
  <w:num w:numId="25" w16cid:durableId="1248538201">
    <w:abstractNumId w:val="11"/>
  </w:num>
  <w:num w:numId="26" w16cid:durableId="438764234">
    <w:abstractNumId w:val="22"/>
  </w:num>
  <w:num w:numId="27" w16cid:durableId="1741905543">
    <w:abstractNumId w:val="14"/>
  </w:num>
  <w:num w:numId="28" w16cid:durableId="815487029">
    <w:abstractNumId w:val="23"/>
  </w:num>
  <w:num w:numId="29" w16cid:durableId="70471278">
    <w:abstractNumId w:val="12"/>
  </w:num>
  <w:num w:numId="30" w16cid:durableId="1057972159">
    <w:abstractNumId w:val="3"/>
  </w:num>
  <w:num w:numId="31" w16cid:durableId="19907477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A52"/>
    <w:rsid w:val="000056E0"/>
    <w:rsid w:val="00011096"/>
    <w:rsid w:val="00020BF8"/>
    <w:rsid w:val="00020E66"/>
    <w:rsid w:val="000233EF"/>
    <w:rsid w:val="00027E74"/>
    <w:rsid w:val="000331BE"/>
    <w:rsid w:val="00037D5B"/>
    <w:rsid w:val="00040EC3"/>
    <w:rsid w:val="000420EE"/>
    <w:rsid w:val="0004356A"/>
    <w:rsid w:val="000467F7"/>
    <w:rsid w:val="00050B31"/>
    <w:rsid w:val="0005108F"/>
    <w:rsid w:val="00051D44"/>
    <w:rsid w:val="000522CF"/>
    <w:rsid w:val="00063438"/>
    <w:rsid w:val="00076C7D"/>
    <w:rsid w:val="000843B6"/>
    <w:rsid w:val="0009204E"/>
    <w:rsid w:val="000957D3"/>
    <w:rsid w:val="00097FBD"/>
    <w:rsid w:val="000A520F"/>
    <w:rsid w:val="000A700C"/>
    <w:rsid w:val="000B06CD"/>
    <w:rsid w:val="000C0970"/>
    <w:rsid w:val="000C234D"/>
    <w:rsid w:val="000C5D55"/>
    <w:rsid w:val="000C71C9"/>
    <w:rsid w:val="000D15FC"/>
    <w:rsid w:val="000D29A2"/>
    <w:rsid w:val="000D42F9"/>
    <w:rsid w:val="000D4EF9"/>
    <w:rsid w:val="000D7DCB"/>
    <w:rsid w:val="000E6160"/>
    <w:rsid w:val="000F2429"/>
    <w:rsid w:val="000F2916"/>
    <w:rsid w:val="000F2EFD"/>
    <w:rsid w:val="0010045C"/>
    <w:rsid w:val="00100D4C"/>
    <w:rsid w:val="0010120A"/>
    <w:rsid w:val="0010251F"/>
    <w:rsid w:val="001035DD"/>
    <w:rsid w:val="001043E2"/>
    <w:rsid w:val="001105DA"/>
    <w:rsid w:val="00112875"/>
    <w:rsid w:val="00115ED5"/>
    <w:rsid w:val="00120631"/>
    <w:rsid w:val="00120A0E"/>
    <w:rsid w:val="00120ABF"/>
    <w:rsid w:val="00137C6F"/>
    <w:rsid w:val="00145899"/>
    <w:rsid w:val="0014760D"/>
    <w:rsid w:val="00150842"/>
    <w:rsid w:val="00150D7B"/>
    <w:rsid w:val="00150EE6"/>
    <w:rsid w:val="0015203A"/>
    <w:rsid w:val="00152F90"/>
    <w:rsid w:val="00153223"/>
    <w:rsid w:val="00155C78"/>
    <w:rsid w:val="001566BE"/>
    <w:rsid w:val="00157B52"/>
    <w:rsid w:val="00160154"/>
    <w:rsid w:val="00163AAF"/>
    <w:rsid w:val="00166F67"/>
    <w:rsid w:val="0016768F"/>
    <w:rsid w:val="001708DA"/>
    <w:rsid w:val="00170B89"/>
    <w:rsid w:val="001805BC"/>
    <w:rsid w:val="0018312A"/>
    <w:rsid w:val="001848BF"/>
    <w:rsid w:val="001850F0"/>
    <w:rsid w:val="00185CB9"/>
    <w:rsid w:val="001872AF"/>
    <w:rsid w:val="00191BB6"/>
    <w:rsid w:val="00192794"/>
    <w:rsid w:val="001937C3"/>
    <w:rsid w:val="00193994"/>
    <w:rsid w:val="001952A5"/>
    <w:rsid w:val="00196E70"/>
    <w:rsid w:val="001A0035"/>
    <w:rsid w:val="001A2609"/>
    <w:rsid w:val="001A3769"/>
    <w:rsid w:val="001A5DEF"/>
    <w:rsid w:val="001B3152"/>
    <w:rsid w:val="001B374D"/>
    <w:rsid w:val="001B7BEE"/>
    <w:rsid w:val="001C01F7"/>
    <w:rsid w:val="001C0FAF"/>
    <w:rsid w:val="001C5BA8"/>
    <w:rsid w:val="001D595E"/>
    <w:rsid w:val="001D6E59"/>
    <w:rsid w:val="001E0C30"/>
    <w:rsid w:val="001E2BEA"/>
    <w:rsid w:val="001E62B7"/>
    <w:rsid w:val="001E6E82"/>
    <w:rsid w:val="001E7A12"/>
    <w:rsid w:val="001F22CD"/>
    <w:rsid w:val="001F31EC"/>
    <w:rsid w:val="001F3A4A"/>
    <w:rsid w:val="001F527B"/>
    <w:rsid w:val="001F5777"/>
    <w:rsid w:val="001F7004"/>
    <w:rsid w:val="001F77E4"/>
    <w:rsid w:val="00206ADC"/>
    <w:rsid w:val="00210CC7"/>
    <w:rsid w:val="00211A48"/>
    <w:rsid w:val="00212558"/>
    <w:rsid w:val="002205CB"/>
    <w:rsid w:val="002335E3"/>
    <w:rsid w:val="00235001"/>
    <w:rsid w:val="002412AC"/>
    <w:rsid w:val="002414D5"/>
    <w:rsid w:val="0024274F"/>
    <w:rsid w:val="0025041A"/>
    <w:rsid w:val="00256665"/>
    <w:rsid w:val="00256776"/>
    <w:rsid w:val="00256CB8"/>
    <w:rsid w:val="00263C8E"/>
    <w:rsid w:val="002678F8"/>
    <w:rsid w:val="00277330"/>
    <w:rsid w:val="00277D35"/>
    <w:rsid w:val="00280086"/>
    <w:rsid w:val="00284BDF"/>
    <w:rsid w:val="00287B6E"/>
    <w:rsid w:val="002930BA"/>
    <w:rsid w:val="00295010"/>
    <w:rsid w:val="00296981"/>
    <w:rsid w:val="002A48CA"/>
    <w:rsid w:val="002A6987"/>
    <w:rsid w:val="002A7352"/>
    <w:rsid w:val="002B2C9D"/>
    <w:rsid w:val="002B6A58"/>
    <w:rsid w:val="002B6B40"/>
    <w:rsid w:val="002B6EAF"/>
    <w:rsid w:val="002C1649"/>
    <w:rsid w:val="002C416F"/>
    <w:rsid w:val="002D3213"/>
    <w:rsid w:val="002D4F02"/>
    <w:rsid w:val="002D6407"/>
    <w:rsid w:val="002E08C9"/>
    <w:rsid w:val="002E2F6F"/>
    <w:rsid w:val="002E3518"/>
    <w:rsid w:val="002E7680"/>
    <w:rsid w:val="00300CD9"/>
    <w:rsid w:val="00306A49"/>
    <w:rsid w:val="00307A7C"/>
    <w:rsid w:val="00311E5A"/>
    <w:rsid w:val="00314904"/>
    <w:rsid w:val="00316D1A"/>
    <w:rsid w:val="00320531"/>
    <w:rsid w:val="00325E03"/>
    <w:rsid w:val="0032612E"/>
    <w:rsid w:val="0033001B"/>
    <w:rsid w:val="00331512"/>
    <w:rsid w:val="00342E77"/>
    <w:rsid w:val="00343DB3"/>
    <w:rsid w:val="00345F31"/>
    <w:rsid w:val="003472F7"/>
    <w:rsid w:val="00353859"/>
    <w:rsid w:val="00356173"/>
    <w:rsid w:val="003617C1"/>
    <w:rsid w:val="00361E46"/>
    <w:rsid w:val="00367DB5"/>
    <w:rsid w:val="003716F3"/>
    <w:rsid w:val="003774AF"/>
    <w:rsid w:val="003809BD"/>
    <w:rsid w:val="00380B1A"/>
    <w:rsid w:val="003909BB"/>
    <w:rsid w:val="003A0276"/>
    <w:rsid w:val="003A5585"/>
    <w:rsid w:val="003A644A"/>
    <w:rsid w:val="003C3B9F"/>
    <w:rsid w:val="003C3F12"/>
    <w:rsid w:val="003D32D7"/>
    <w:rsid w:val="003D35A6"/>
    <w:rsid w:val="003D36E6"/>
    <w:rsid w:val="003D416E"/>
    <w:rsid w:val="003E13D0"/>
    <w:rsid w:val="003E246A"/>
    <w:rsid w:val="003E71D5"/>
    <w:rsid w:val="003E7429"/>
    <w:rsid w:val="003E74A1"/>
    <w:rsid w:val="003F282A"/>
    <w:rsid w:val="003F4F81"/>
    <w:rsid w:val="0040134E"/>
    <w:rsid w:val="00401EC6"/>
    <w:rsid w:val="00406EC6"/>
    <w:rsid w:val="00407A7E"/>
    <w:rsid w:val="00411A68"/>
    <w:rsid w:val="00413AFD"/>
    <w:rsid w:val="00415B00"/>
    <w:rsid w:val="004215A8"/>
    <w:rsid w:val="00422D1B"/>
    <w:rsid w:val="00423B5B"/>
    <w:rsid w:val="00430061"/>
    <w:rsid w:val="00436710"/>
    <w:rsid w:val="00440049"/>
    <w:rsid w:val="00441457"/>
    <w:rsid w:val="00443C37"/>
    <w:rsid w:val="00446036"/>
    <w:rsid w:val="004501CF"/>
    <w:rsid w:val="004511EA"/>
    <w:rsid w:val="00455AF2"/>
    <w:rsid w:val="00461811"/>
    <w:rsid w:val="00461AD5"/>
    <w:rsid w:val="00462A4B"/>
    <w:rsid w:val="00467ABF"/>
    <w:rsid w:val="00470393"/>
    <w:rsid w:val="00470F00"/>
    <w:rsid w:val="004716E8"/>
    <w:rsid w:val="00475E59"/>
    <w:rsid w:val="00481EE8"/>
    <w:rsid w:val="00481FA4"/>
    <w:rsid w:val="00483A6B"/>
    <w:rsid w:val="00485137"/>
    <w:rsid w:val="00485D94"/>
    <w:rsid w:val="00487490"/>
    <w:rsid w:val="00494449"/>
    <w:rsid w:val="00495336"/>
    <w:rsid w:val="004975F6"/>
    <w:rsid w:val="00497A81"/>
    <w:rsid w:val="004A1FEF"/>
    <w:rsid w:val="004A4A40"/>
    <w:rsid w:val="004B6F2D"/>
    <w:rsid w:val="004B74DA"/>
    <w:rsid w:val="004C3CBC"/>
    <w:rsid w:val="004C5CF6"/>
    <w:rsid w:val="004D1B59"/>
    <w:rsid w:val="004E28F0"/>
    <w:rsid w:val="004E5A9B"/>
    <w:rsid w:val="004F0EA2"/>
    <w:rsid w:val="004F5676"/>
    <w:rsid w:val="00501AA1"/>
    <w:rsid w:val="005037F6"/>
    <w:rsid w:val="0050490D"/>
    <w:rsid w:val="00506B82"/>
    <w:rsid w:val="00510761"/>
    <w:rsid w:val="005129CA"/>
    <w:rsid w:val="00512FDB"/>
    <w:rsid w:val="00513A23"/>
    <w:rsid w:val="0051750D"/>
    <w:rsid w:val="00520E70"/>
    <w:rsid w:val="00521088"/>
    <w:rsid w:val="005218D6"/>
    <w:rsid w:val="00523059"/>
    <w:rsid w:val="005243E0"/>
    <w:rsid w:val="00527289"/>
    <w:rsid w:val="00536EE9"/>
    <w:rsid w:val="00537CB8"/>
    <w:rsid w:val="00540772"/>
    <w:rsid w:val="00540F67"/>
    <w:rsid w:val="00541693"/>
    <w:rsid w:val="00541DD2"/>
    <w:rsid w:val="00543B68"/>
    <w:rsid w:val="00545E7C"/>
    <w:rsid w:val="00560D06"/>
    <w:rsid w:val="00565390"/>
    <w:rsid w:val="00565456"/>
    <w:rsid w:val="0056671C"/>
    <w:rsid w:val="00572A48"/>
    <w:rsid w:val="005825D0"/>
    <w:rsid w:val="00582F3E"/>
    <w:rsid w:val="005836D9"/>
    <w:rsid w:val="00584D03"/>
    <w:rsid w:val="005871DB"/>
    <w:rsid w:val="00587D79"/>
    <w:rsid w:val="00591001"/>
    <w:rsid w:val="00593141"/>
    <w:rsid w:val="00593C93"/>
    <w:rsid w:val="005A231C"/>
    <w:rsid w:val="005A2C64"/>
    <w:rsid w:val="005B4598"/>
    <w:rsid w:val="005B4CAB"/>
    <w:rsid w:val="005B53EC"/>
    <w:rsid w:val="005C3032"/>
    <w:rsid w:val="005C6A62"/>
    <w:rsid w:val="005C6EC8"/>
    <w:rsid w:val="005D0D6B"/>
    <w:rsid w:val="005D2021"/>
    <w:rsid w:val="005D3CCB"/>
    <w:rsid w:val="005E4718"/>
    <w:rsid w:val="006024E4"/>
    <w:rsid w:val="00603D12"/>
    <w:rsid w:val="00603FF3"/>
    <w:rsid w:val="0061418E"/>
    <w:rsid w:val="006165F0"/>
    <w:rsid w:val="00622928"/>
    <w:rsid w:val="00624091"/>
    <w:rsid w:val="0063305E"/>
    <w:rsid w:val="00640DB8"/>
    <w:rsid w:val="006458DA"/>
    <w:rsid w:val="00645A00"/>
    <w:rsid w:val="00646CD5"/>
    <w:rsid w:val="006500BF"/>
    <w:rsid w:val="00651380"/>
    <w:rsid w:val="00652147"/>
    <w:rsid w:val="00653B79"/>
    <w:rsid w:val="00654A6B"/>
    <w:rsid w:val="00654A9C"/>
    <w:rsid w:val="00655118"/>
    <w:rsid w:val="0065635B"/>
    <w:rsid w:val="00656B21"/>
    <w:rsid w:val="00657E47"/>
    <w:rsid w:val="0066260E"/>
    <w:rsid w:val="00663C1B"/>
    <w:rsid w:val="00666BC1"/>
    <w:rsid w:val="00666ED1"/>
    <w:rsid w:val="00666FB8"/>
    <w:rsid w:val="006674AC"/>
    <w:rsid w:val="00667DBA"/>
    <w:rsid w:val="00671299"/>
    <w:rsid w:val="006764BB"/>
    <w:rsid w:val="00682026"/>
    <w:rsid w:val="006827A0"/>
    <w:rsid w:val="006930CA"/>
    <w:rsid w:val="00693CD2"/>
    <w:rsid w:val="00696487"/>
    <w:rsid w:val="0069692E"/>
    <w:rsid w:val="00697619"/>
    <w:rsid w:val="006A08E6"/>
    <w:rsid w:val="006B0BBC"/>
    <w:rsid w:val="006C09A9"/>
    <w:rsid w:val="006C34FF"/>
    <w:rsid w:val="006D40B6"/>
    <w:rsid w:val="006D7318"/>
    <w:rsid w:val="006D7428"/>
    <w:rsid w:val="006E2AB8"/>
    <w:rsid w:val="006E38C8"/>
    <w:rsid w:val="006E5578"/>
    <w:rsid w:val="006F3847"/>
    <w:rsid w:val="006F4114"/>
    <w:rsid w:val="006F5017"/>
    <w:rsid w:val="006F7002"/>
    <w:rsid w:val="00700468"/>
    <w:rsid w:val="007024E5"/>
    <w:rsid w:val="007127DE"/>
    <w:rsid w:val="00712A22"/>
    <w:rsid w:val="00713C13"/>
    <w:rsid w:val="00716A80"/>
    <w:rsid w:val="00717CBC"/>
    <w:rsid w:val="007233BF"/>
    <w:rsid w:val="0072428B"/>
    <w:rsid w:val="007277DD"/>
    <w:rsid w:val="0073020C"/>
    <w:rsid w:val="007306E9"/>
    <w:rsid w:val="00730837"/>
    <w:rsid w:val="00734811"/>
    <w:rsid w:val="00735F09"/>
    <w:rsid w:val="0073634F"/>
    <w:rsid w:val="007452D6"/>
    <w:rsid w:val="00747970"/>
    <w:rsid w:val="00751C55"/>
    <w:rsid w:val="00752476"/>
    <w:rsid w:val="007545FD"/>
    <w:rsid w:val="00761058"/>
    <w:rsid w:val="00762D08"/>
    <w:rsid w:val="00764220"/>
    <w:rsid w:val="0077042A"/>
    <w:rsid w:val="00773292"/>
    <w:rsid w:val="007769DE"/>
    <w:rsid w:val="00780ED5"/>
    <w:rsid w:val="00783C10"/>
    <w:rsid w:val="00785F8B"/>
    <w:rsid w:val="007902FB"/>
    <w:rsid w:val="00792987"/>
    <w:rsid w:val="00794A4A"/>
    <w:rsid w:val="00795801"/>
    <w:rsid w:val="007973C4"/>
    <w:rsid w:val="007A74BC"/>
    <w:rsid w:val="007B3BC6"/>
    <w:rsid w:val="007B3E24"/>
    <w:rsid w:val="007C281E"/>
    <w:rsid w:val="007C3F45"/>
    <w:rsid w:val="007D0BA9"/>
    <w:rsid w:val="007D0BCA"/>
    <w:rsid w:val="007D78B8"/>
    <w:rsid w:val="007D7D56"/>
    <w:rsid w:val="007E2820"/>
    <w:rsid w:val="007E5679"/>
    <w:rsid w:val="007F0963"/>
    <w:rsid w:val="007F1050"/>
    <w:rsid w:val="007F2FE8"/>
    <w:rsid w:val="007F34E9"/>
    <w:rsid w:val="007F5A5B"/>
    <w:rsid w:val="0081111D"/>
    <w:rsid w:val="008134E5"/>
    <w:rsid w:val="00813586"/>
    <w:rsid w:val="00813D3C"/>
    <w:rsid w:val="0081636C"/>
    <w:rsid w:val="0081785E"/>
    <w:rsid w:val="0082362E"/>
    <w:rsid w:val="00832DAA"/>
    <w:rsid w:val="0083358B"/>
    <w:rsid w:val="00834805"/>
    <w:rsid w:val="008419A7"/>
    <w:rsid w:val="0084375F"/>
    <w:rsid w:val="00845168"/>
    <w:rsid w:val="00846C13"/>
    <w:rsid w:val="00846D98"/>
    <w:rsid w:val="00850399"/>
    <w:rsid w:val="0085190F"/>
    <w:rsid w:val="008533D3"/>
    <w:rsid w:val="008578FE"/>
    <w:rsid w:val="00861080"/>
    <w:rsid w:val="00861A3E"/>
    <w:rsid w:val="00862C31"/>
    <w:rsid w:val="00890F0A"/>
    <w:rsid w:val="00892549"/>
    <w:rsid w:val="00893C61"/>
    <w:rsid w:val="008969CB"/>
    <w:rsid w:val="008A2549"/>
    <w:rsid w:val="008A4C6A"/>
    <w:rsid w:val="008A52A5"/>
    <w:rsid w:val="008A6FC7"/>
    <w:rsid w:val="008B083B"/>
    <w:rsid w:val="008B1B21"/>
    <w:rsid w:val="008B5F99"/>
    <w:rsid w:val="008C11C7"/>
    <w:rsid w:val="008C3C22"/>
    <w:rsid w:val="008D08C7"/>
    <w:rsid w:val="008D2EA8"/>
    <w:rsid w:val="008D54F0"/>
    <w:rsid w:val="008E0C69"/>
    <w:rsid w:val="008E76DA"/>
    <w:rsid w:val="008E7B0B"/>
    <w:rsid w:val="008F0CDC"/>
    <w:rsid w:val="008F1481"/>
    <w:rsid w:val="008F196E"/>
    <w:rsid w:val="008F30C9"/>
    <w:rsid w:val="00900194"/>
    <w:rsid w:val="00902FBD"/>
    <w:rsid w:val="0091077E"/>
    <w:rsid w:val="00913206"/>
    <w:rsid w:val="00916C46"/>
    <w:rsid w:val="0092782C"/>
    <w:rsid w:val="0094728A"/>
    <w:rsid w:val="0095337C"/>
    <w:rsid w:val="009635A6"/>
    <w:rsid w:val="009640E8"/>
    <w:rsid w:val="00965D1A"/>
    <w:rsid w:val="00966411"/>
    <w:rsid w:val="00966718"/>
    <w:rsid w:val="00967E12"/>
    <w:rsid w:val="00970E20"/>
    <w:rsid w:val="009756C0"/>
    <w:rsid w:val="009955EE"/>
    <w:rsid w:val="00995BEB"/>
    <w:rsid w:val="009A09ED"/>
    <w:rsid w:val="009A475B"/>
    <w:rsid w:val="009B60F3"/>
    <w:rsid w:val="009B647E"/>
    <w:rsid w:val="009B6986"/>
    <w:rsid w:val="009C3211"/>
    <w:rsid w:val="009C35C1"/>
    <w:rsid w:val="009C599D"/>
    <w:rsid w:val="009D56D0"/>
    <w:rsid w:val="009D6B21"/>
    <w:rsid w:val="009D7F14"/>
    <w:rsid w:val="009E4D44"/>
    <w:rsid w:val="009F5E87"/>
    <w:rsid w:val="009F62E8"/>
    <w:rsid w:val="009F6756"/>
    <w:rsid w:val="00A0112E"/>
    <w:rsid w:val="00A02B2C"/>
    <w:rsid w:val="00A03372"/>
    <w:rsid w:val="00A07848"/>
    <w:rsid w:val="00A1102D"/>
    <w:rsid w:val="00A12664"/>
    <w:rsid w:val="00A21ABF"/>
    <w:rsid w:val="00A40EA7"/>
    <w:rsid w:val="00A41B8D"/>
    <w:rsid w:val="00A46BEB"/>
    <w:rsid w:val="00A5123A"/>
    <w:rsid w:val="00A54CCB"/>
    <w:rsid w:val="00A650F2"/>
    <w:rsid w:val="00A65282"/>
    <w:rsid w:val="00A67A64"/>
    <w:rsid w:val="00A74856"/>
    <w:rsid w:val="00A75BED"/>
    <w:rsid w:val="00A843ED"/>
    <w:rsid w:val="00A848BD"/>
    <w:rsid w:val="00A8797F"/>
    <w:rsid w:val="00A923ED"/>
    <w:rsid w:val="00A94031"/>
    <w:rsid w:val="00A94809"/>
    <w:rsid w:val="00A96621"/>
    <w:rsid w:val="00AA155E"/>
    <w:rsid w:val="00AA301A"/>
    <w:rsid w:val="00AB1C84"/>
    <w:rsid w:val="00AB2F93"/>
    <w:rsid w:val="00AB393C"/>
    <w:rsid w:val="00AB6B85"/>
    <w:rsid w:val="00AC2552"/>
    <w:rsid w:val="00AC2819"/>
    <w:rsid w:val="00AC2CC0"/>
    <w:rsid w:val="00AC6335"/>
    <w:rsid w:val="00AD1AB5"/>
    <w:rsid w:val="00AD3921"/>
    <w:rsid w:val="00AD3AEC"/>
    <w:rsid w:val="00AD4624"/>
    <w:rsid w:val="00AD49AE"/>
    <w:rsid w:val="00AD5906"/>
    <w:rsid w:val="00AE25BA"/>
    <w:rsid w:val="00AE5D2C"/>
    <w:rsid w:val="00AE66E8"/>
    <w:rsid w:val="00AE6C1E"/>
    <w:rsid w:val="00AF2B3F"/>
    <w:rsid w:val="00AF791D"/>
    <w:rsid w:val="00B01092"/>
    <w:rsid w:val="00B016F3"/>
    <w:rsid w:val="00B033C2"/>
    <w:rsid w:val="00B04C84"/>
    <w:rsid w:val="00B07AD7"/>
    <w:rsid w:val="00B11050"/>
    <w:rsid w:val="00B302A6"/>
    <w:rsid w:val="00B30714"/>
    <w:rsid w:val="00B35A65"/>
    <w:rsid w:val="00B37028"/>
    <w:rsid w:val="00B404B3"/>
    <w:rsid w:val="00B40E07"/>
    <w:rsid w:val="00B42037"/>
    <w:rsid w:val="00B42A46"/>
    <w:rsid w:val="00B50CE9"/>
    <w:rsid w:val="00B51216"/>
    <w:rsid w:val="00B520AE"/>
    <w:rsid w:val="00B5370E"/>
    <w:rsid w:val="00B555BC"/>
    <w:rsid w:val="00B55CE5"/>
    <w:rsid w:val="00B67BD1"/>
    <w:rsid w:val="00B71586"/>
    <w:rsid w:val="00B7473B"/>
    <w:rsid w:val="00B74ABC"/>
    <w:rsid w:val="00B77765"/>
    <w:rsid w:val="00B77A09"/>
    <w:rsid w:val="00B8185E"/>
    <w:rsid w:val="00B821A3"/>
    <w:rsid w:val="00B83708"/>
    <w:rsid w:val="00B8402F"/>
    <w:rsid w:val="00B85842"/>
    <w:rsid w:val="00B85C02"/>
    <w:rsid w:val="00B87C37"/>
    <w:rsid w:val="00B90400"/>
    <w:rsid w:val="00B92194"/>
    <w:rsid w:val="00B925F7"/>
    <w:rsid w:val="00B9270C"/>
    <w:rsid w:val="00B9339A"/>
    <w:rsid w:val="00B94D52"/>
    <w:rsid w:val="00B96922"/>
    <w:rsid w:val="00BA21CA"/>
    <w:rsid w:val="00BA4989"/>
    <w:rsid w:val="00BA5491"/>
    <w:rsid w:val="00BB67F7"/>
    <w:rsid w:val="00BC247C"/>
    <w:rsid w:val="00BD7AE0"/>
    <w:rsid w:val="00BE254F"/>
    <w:rsid w:val="00BF6647"/>
    <w:rsid w:val="00BF7881"/>
    <w:rsid w:val="00C01B63"/>
    <w:rsid w:val="00C0746A"/>
    <w:rsid w:val="00C11023"/>
    <w:rsid w:val="00C16032"/>
    <w:rsid w:val="00C23033"/>
    <w:rsid w:val="00C232D2"/>
    <w:rsid w:val="00C46210"/>
    <w:rsid w:val="00C463B7"/>
    <w:rsid w:val="00C46BA5"/>
    <w:rsid w:val="00C46C33"/>
    <w:rsid w:val="00C47CBA"/>
    <w:rsid w:val="00C502C7"/>
    <w:rsid w:val="00C50574"/>
    <w:rsid w:val="00C52866"/>
    <w:rsid w:val="00C54D31"/>
    <w:rsid w:val="00C65A44"/>
    <w:rsid w:val="00C6794B"/>
    <w:rsid w:val="00C7523B"/>
    <w:rsid w:val="00C76C0B"/>
    <w:rsid w:val="00C8133A"/>
    <w:rsid w:val="00C8153C"/>
    <w:rsid w:val="00C8288F"/>
    <w:rsid w:val="00C84C38"/>
    <w:rsid w:val="00C84C77"/>
    <w:rsid w:val="00C86712"/>
    <w:rsid w:val="00C86CE3"/>
    <w:rsid w:val="00C87463"/>
    <w:rsid w:val="00C941ED"/>
    <w:rsid w:val="00C96A15"/>
    <w:rsid w:val="00CA1ECB"/>
    <w:rsid w:val="00CA6E17"/>
    <w:rsid w:val="00CB0787"/>
    <w:rsid w:val="00CB2918"/>
    <w:rsid w:val="00CB3DD6"/>
    <w:rsid w:val="00CB6A50"/>
    <w:rsid w:val="00CC0828"/>
    <w:rsid w:val="00CC0FB5"/>
    <w:rsid w:val="00CC5F38"/>
    <w:rsid w:val="00CD5A31"/>
    <w:rsid w:val="00CE3132"/>
    <w:rsid w:val="00CE5933"/>
    <w:rsid w:val="00CE5E85"/>
    <w:rsid w:val="00CE6090"/>
    <w:rsid w:val="00CE60E2"/>
    <w:rsid w:val="00CF0AA1"/>
    <w:rsid w:val="00CF20DC"/>
    <w:rsid w:val="00CF5C74"/>
    <w:rsid w:val="00CF5F2D"/>
    <w:rsid w:val="00D0383A"/>
    <w:rsid w:val="00D0533A"/>
    <w:rsid w:val="00D060FC"/>
    <w:rsid w:val="00D112E2"/>
    <w:rsid w:val="00D15CEF"/>
    <w:rsid w:val="00D1774B"/>
    <w:rsid w:val="00D208E7"/>
    <w:rsid w:val="00D2117C"/>
    <w:rsid w:val="00D22AB2"/>
    <w:rsid w:val="00D23D23"/>
    <w:rsid w:val="00D23D92"/>
    <w:rsid w:val="00D315E8"/>
    <w:rsid w:val="00D328BF"/>
    <w:rsid w:val="00D33C59"/>
    <w:rsid w:val="00D346B6"/>
    <w:rsid w:val="00D34763"/>
    <w:rsid w:val="00D35DE6"/>
    <w:rsid w:val="00D37AA2"/>
    <w:rsid w:val="00D4037C"/>
    <w:rsid w:val="00D40E80"/>
    <w:rsid w:val="00D50D3B"/>
    <w:rsid w:val="00D517A2"/>
    <w:rsid w:val="00D61319"/>
    <w:rsid w:val="00D710EC"/>
    <w:rsid w:val="00D73B6C"/>
    <w:rsid w:val="00D752ED"/>
    <w:rsid w:val="00D7720A"/>
    <w:rsid w:val="00D80402"/>
    <w:rsid w:val="00D80488"/>
    <w:rsid w:val="00D81953"/>
    <w:rsid w:val="00D855F2"/>
    <w:rsid w:val="00D865C0"/>
    <w:rsid w:val="00D86DAF"/>
    <w:rsid w:val="00D87903"/>
    <w:rsid w:val="00D9020C"/>
    <w:rsid w:val="00D921EA"/>
    <w:rsid w:val="00D9246D"/>
    <w:rsid w:val="00D94154"/>
    <w:rsid w:val="00D959AC"/>
    <w:rsid w:val="00D96BE4"/>
    <w:rsid w:val="00D97567"/>
    <w:rsid w:val="00DA05BF"/>
    <w:rsid w:val="00DA2DE5"/>
    <w:rsid w:val="00DA43FE"/>
    <w:rsid w:val="00DA4BFE"/>
    <w:rsid w:val="00DA5F28"/>
    <w:rsid w:val="00DA60E6"/>
    <w:rsid w:val="00DB3B74"/>
    <w:rsid w:val="00DB3CFD"/>
    <w:rsid w:val="00DB3DC0"/>
    <w:rsid w:val="00DC2597"/>
    <w:rsid w:val="00DC3B22"/>
    <w:rsid w:val="00DC4A94"/>
    <w:rsid w:val="00DC5C52"/>
    <w:rsid w:val="00DD5F91"/>
    <w:rsid w:val="00DE1FBB"/>
    <w:rsid w:val="00DE4049"/>
    <w:rsid w:val="00DF0E1B"/>
    <w:rsid w:val="00DF54C0"/>
    <w:rsid w:val="00DF5D82"/>
    <w:rsid w:val="00E059D6"/>
    <w:rsid w:val="00E16018"/>
    <w:rsid w:val="00E262BA"/>
    <w:rsid w:val="00E30581"/>
    <w:rsid w:val="00E42BCC"/>
    <w:rsid w:val="00E47C7F"/>
    <w:rsid w:val="00E53A52"/>
    <w:rsid w:val="00E571E7"/>
    <w:rsid w:val="00E57DE4"/>
    <w:rsid w:val="00E60801"/>
    <w:rsid w:val="00E60985"/>
    <w:rsid w:val="00E61488"/>
    <w:rsid w:val="00E61F28"/>
    <w:rsid w:val="00E63CB3"/>
    <w:rsid w:val="00E6606F"/>
    <w:rsid w:val="00E6607F"/>
    <w:rsid w:val="00E67565"/>
    <w:rsid w:val="00E7144D"/>
    <w:rsid w:val="00E75BA2"/>
    <w:rsid w:val="00E76B61"/>
    <w:rsid w:val="00E77E4F"/>
    <w:rsid w:val="00E80D9A"/>
    <w:rsid w:val="00E81B93"/>
    <w:rsid w:val="00E900E6"/>
    <w:rsid w:val="00E90CAD"/>
    <w:rsid w:val="00E914F0"/>
    <w:rsid w:val="00E9575D"/>
    <w:rsid w:val="00EA2E2D"/>
    <w:rsid w:val="00EA500F"/>
    <w:rsid w:val="00EB02E7"/>
    <w:rsid w:val="00EB2466"/>
    <w:rsid w:val="00EB2936"/>
    <w:rsid w:val="00EC0C65"/>
    <w:rsid w:val="00EC3729"/>
    <w:rsid w:val="00EC4D0B"/>
    <w:rsid w:val="00EC5A9C"/>
    <w:rsid w:val="00EC7B57"/>
    <w:rsid w:val="00ED3B13"/>
    <w:rsid w:val="00ED45AA"/>
    <w:rsid w:val="00ED7DF5"/>
    <w:rsid w:val="00EE0913"/>
    <w:rsid w:val="00EE14B7"/>
    <w:rsid w:val="00EE3BC6"/>
    <w:rsid w:val="00EE5D74"/>
    <w:rsid w:val="00EF2E84"/>
    <w:rsid w:val="00EF304C"/>
    <w:rsid w:val="00EF44BC"/>
    <w:rsid w:val="00EF6794"/>
    <w:rsid w:val="00F017A1"/>
    <w:rsid w:val="00F10E5B"/>
    <w:rsid w:val="00F120EE"/>
    <w:rsid w:val="00F129AA"/>
    <w:rsid w:val="00F14BA3"/>
    <w:rsid w:val="00F223C5"/>
    <w:rsid w:val="00F31C4D"/>
    <w:rsid w:val="00F346EC"/>
    <w:rsid w:val="00F35983"/>
    <w:rsid w:val="00F37069"/>
    <w:rsid w:val="00F40148"/>
    <w:rsid w:val="00F403DB"/>
    <w:rsid w:val="00F42A5E"/>
    <w:rsid w:val="00F46CE2"/>
    <w:rsid w:val="00F46E83"/>
    <w:rsid w:val="00F516E5"/>
    <w:rsid w:val="00F57EB4"/>
    <w:rsid w:val="00F63493"/>
    <w:rsid w:val="00F6440B"/>
    <w:rsid w:val="00F646C5"/>
    <w:rsid w:val="00F71821"/>
    <w:rsid w:val="00F73E6D"/>
    <w:rsid w:val="00F74442"/>
    <w:rsid w:val="00F74E0E"/>
    <w:rsid w:val="00F7573B"/>
    <w:rsid w:val="00F83974"/>
    <w:rsid w:val="00F86DDA"/>
    <w:rsid w:val="00F90753"/>
    <w:rsid w:val="00F924DA"/>
    <w:rsid w:val="00FA0829"/>
    <w:rsid w:val="00FA298E"/>
    <w:rsid w:val="00FA60A5"/>
    <w:rsid w:val="00FB6DAA"/>
    <w:rsid w:val="00FB6E84"/>
    <w:rsid w:val="00FC0289"/>
    <w:rsid w:val="00FC4001"/>
    <w:rsid w:val="00FC48E0"/>
    <w:rsid w:val="00FD2A14"/>
    <w:rsid w:val="00FE0135"/>
    <w:rsid w:val="00FE074E"/>
    <w:rsid w:val="00FE2491"/>
    <w:rsid w:val="00FF1CC2"/>
    <w:rsid w:val="00FF49C5"/>
    <w:rsid w:val="00FF62E4"/>
    <w:rsid w:val="00FF692E"/>
    <w:rsid w:val="107E38C5"/>
    <w:rsid w:val="16D1A78C"/>
    <w:rsid w:val="2DD3C7F8"/>
    <w:rsid w:val="3EB999BF"/>
    <w:rsid w:val="47D787AE"/>
    <w:rsid w:val="560BA2F6"/>
    <w:rsid w:val="58172EEA"/>
    <w:rsid w:val="682C29ED"/>
    <w:rsid w:val="73E3EDE2"/>
    <w:rsid w:val="7D6C11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D81720"/>
  <w15:docId w15:val="{0DFFF9C6-6384-4D04-911B-C793B5EE6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81"/>
    <w:pPr>
      <w:spacing w:after="0" w:line="240" w:lineRule="auto"/>
    </w:pPr>
    <w:rPr>
      <w:rFonts w:eastAsia="Times New Roman" w:cs="Times New Roman"/>
      <w:szCs w:val="20"/>
      <w:lang w:val="en-GB"/>
    </w:rPr>
  </w:style>
  <w:style w:type="paragraph" w:styleId="Heading1">
    <w:name w:val="heading 1"/>
    <w:basedOn w:val="Normal"/>
    <w:next w:val="Normal"/>
    <w:link w:val="Heading1Char"/>
    <w:uiPriority w:val="9"/>
    <w:qFormat/>
    <w:rsid w:val="00F74442"/>
    <w:pPr>
      <w:keepNext/>
      <w:keepLines/>
      <w:spacing w:before="240"/>
      <w:jc w:val="center"/>
      <w:outlineLvl w:val="0"/>
    </w:pPr>
    <w:rPr>
      <w:rFonts w:eastAsiaTheme="majorEastAsia" w:cstheme="majorBidi"/>
      <w:b/>
      <w:color w:val="23408F"/>
      <w:sz w:val="40"/>
      <w:szCs w:val="32"/>
    </w:rPr>
  </w:style>
  <w:style w:type="paragraph" w:styleId="Heading2">
    <w:name w:val="heading 2"/>
    <w:basedOn w:val="Normal"/>
    <w:next w:val="Normal"/>
    <w:link w:val="Heading2Char"/>
    <w:uiPriority w:val="9"/>
    <w:unhideWhenUsed/>
    <w:qFormat/>
    <w:rsid w:val="00481FA4"/>
    <w:pPr>
      <w:keepNext/>
      <w:keepLines/>
      <w:spacing w:before="40"/>
      <w:outlineLvl w:val="1"/>
    </w:pPr>
    <w:rPr>
      <w:rFonts w:eastAsiaTheme="majorEastAsia" w:cstheme="majorBidi"/>
      <w:b/>
      <w:color w:val="23408F"/>
      <w:sz w:val="26"/>
      <w:szCs w:val="26"/>
    </w:rPr>
  </w:style>
  <w:style w:type="paragraph" w:styleId="Heading3">
    <w:name w:val="heading 3"/>
    <w:basedOn w:val="Normal"/>
    <w:next w:val="Normal"/>
    <w:link w:val="Heading3Char"/>
    <w:unhideWhenUsed/>
    <w:qFormat/>
    <w:rsid w:val="00BA5491"/>
    <w:pPr>
      <w:keepNext/>
      <w:keepLines/>
      <w:spacing w:before="40"/>
      <w:outlineLvl w:val="2"/>
    </w:pPr>
    <w:rPr>
      <w:rFonts w:eastAsiaTheme="majorEastAsia" w:cstheme="majorBidi"/>
      <w:color w:val="23408F"/>
      <w:sz w:val="24"/>
      <w:szCs w:val="24"/>
    </w:rPr>
  </w:style>
  <w:style w:type="paragraph" w:styleId="Heading4">
    <w:name w:val="heading 4"/>
    <w:basedOn w:val="Normal"/>
    <w:next w:val="Normal"/>
    <w:link w:val="Heading4Char"/>
    <w:uiPriority w:val="9"/>
    <w:unhideWhenUsed/>
    <w:qFormat/>
    <w:rsid w:val="00BA5491"/>
    <w:pPr>
      <w:keepNext/>
      <w:keepLines/>
      <w:spacing w:before="40"/>
      <w:outlineLvl w:val="3"/>
    </w:pPr>
    <w:rPr>
      <w:rFonts w:eastAsiaTheme="majorEastAsia" w:cstheme="majorBidi"/>
      <w:i/>
      <w:iCs/>
      <w:color w:val="23408F"/>
      <w:sz w:val="24"/>
    </w:rPr>
  </w:style>
  <w:style w:type="paragraph" w:styleId="Heading5">
    <w:name w:val="heading 5"/>
    <w:basedOn w:val="Normal"/>
    <w:next w:val="Normal"/>
    <w:link w:val="Heading5Char"/>
    <w:uiPriority w:val="9"/>
    <w:unhideWhenUsed/>
    <w:qFormat/>
    <w:rsid w:val="00BA5491"/>
    <w:pPr>
      <w:keepNext/>
      <w:keepLines/>
      <w:spacing w:before="40"/>
      <w:outlineLvl w:val="4"/>
    </w:pPr>
    <w:rPr>
      <w:rFonts w:eastAsiaTheme="majorEastAsia" w:cstheme="majorBidi"/>
      <w:color w:val="23408F"/>
      <w:sz w:val="24"/>
      <w:u w:val="single"/>
    </w:rPr>
  </w:style>
  <w:style w:type="paragraph" w:styleId="Heading6">
    <w:name w:val="heading 6"/>
    <w:basedOn w:val="Normal"/>
    <w:next w:val="Normal"/>
    <w:link w:val="Heading6Char"/>
    <w:uiPriority w:val="9"/>
    <w:unhideWhenUsed/>
    <w:qFormat/>
    <w:rsid w:val="00481FA4"/>
    <w:pPr>
      <w:keepNext/>
      <w:keepLines/>
      <w:spacing w:before="40"/>
      <w:outlineLvl w:val="5"/>
    </w:pPr>
    <w:rPr>
      <w:rFonts w:asciiTheme="majorHAnsi" w:eastAsiaTheme="majorEastAsia" w:hAnsiTheme="majorHAnsi" w:cstheme="majorBidi"/>
      <w:color w:val="23408F"/>
    </w:rPr>
  </w:style>
  <w:style w:type="paragraph" w:styleId="Heading7">
    <w:name w:val="heading 7"/>
    <w:basedOn w:val="Normal"/>
    <w:next w:val="Normal"/>
    <w:link w:val="Heading7Char"/>
    <w:uiPriority w:val="9"/>
    <w:unhideWhenUsed/>
    <w:qFormat/>
    <w:rsid w:val="00481FA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46A"/>
    <w:pPr>
      <w:tabs>
        <w:tab w:val="center" w:pos="4513"/>
        <w:tab w:val="right" w:pos="9026"/>
      </w:tabs>
    </w:pPr>
  </w:style>
  <w:style w:type="character" w:customStyle="1" w:styleId="HeaderChar">
    <w:name w:val="Header Char"/>
    <w:basedOn w:val="DefaultParagraphFont"/>
    <w:link w:val="Header"/>
    <w:uiPriority w:val="99"/>
    <w:rsid w:val="003E246A"/>
  </w:style>
  <w:style w:type="paragraph" w:styleId="Footer">
    <w:name w:val="footer"/>
    <w:basedOn w:val="Normal"/>
    <w:link w:val="FooterChar"/>
    <w:uiPriority w:val="99"/>
    <w:unhideWhenUsed/>
    <w:rsid w:val="003E246A"/>
    <w:pPr>
      <w:tabs>
        <w:tab w:val="center" w:pos="4513"/>
        <w:tab w:val="right" w:pos="9026"/>
      </w:tabs>
    </w:pPr>
  </w:style>
  <w:style w:type="character" w:customStyle="1" w:styleId="FooterChar">
    <w:name w:val="Footer Char"/>
    <w:basedOn w:val="DefaultParagraphFont"/>
    <w:link w:val="Footer"/>
    <w:uiPriority w:val="99"/>
    <w:rsid w:val="003E246A"/>
  </w:style>
  <w:style w:type="character" w:styleId="Hyperlink">
    <w:name w:val="Hyperlink"/>
    <w:basedOn w:val="DefaultParagraphFont"/>
    <w:uiPriority w:val="99"/>
    <w:unhideWhenUsed/>
    <w:rsid w:val="003E246A"/>
    <w:rPr>
      <w:color w:val="0563C1" w:themeColor="hyperlink"/>
      <w:u w:val="single"/>
    </w:rPr>
  </w:style>
  <w:style w:type="character" w:customStyle="1" w:styleId="Heading1Char">
    <w:name w:val="Heading 1 Char"/>
    <w:basedOn w:val="DefaultParagraphFont"/>
    <w:link w:val="Heading1"/>
    <w:uiPriority w:val="9"/>
    <w:rsid w:val="00F74442"/>
    <w:rPr>
      <w:rFonts w:eastAsiaTheme="majorEastAsia" w:cstheme="majorBidi"/>
      <w:b/>
      <w:color w:val="23408F"/>
      <w:sz w:val="40"/>
      <w:szCs w:val="32"/>
      <w:lang w:val="en-GB"/>
    </w:rPr>
  </w:style>
  <w:style w:type="character" w:customStyle="1" w:styleId="Heading2Char">
    <w:name w:val="Heading 2 Char"/>
    <w:basedOn w:val="DefaultParagraphFont"/>
    <w:link w:val="Heading2"/>
    <w:uiPriority w:val="9"/>
    <w:rsid w:val="00481FA4"/>
    <w:rPr>
      <w:rFonts w:eastAsiaTheme="majorEastAsia" w:cstheme="majorBidi"/>
      <w:b/>
      <w:color w:val="23408F"/>
      <w:sz w:val="26"/>
      <w:szCs w:val="26"/>
    </w:rPr>
  </w:style>
  <w:style w:type="paragraph" w:styleId="BodyText">
    <w:name w:val="Body Text"/>
    <w:basedOn w:val="Normal"/>
    <w:link w:val="BodyTextChar"/>
    <w:rsid w:val="00B40E07"/>
    <w:rPr>
      <w:rFonts w:ascii="Times New Roman" w:hAnsi="Times New Roman"/>
      <w:sz w:val="24"/>
    </w:rPr>
  </w:style>
  <w:style w:type="character" w:customStyle="1" w:styleId="BodyTextChar">
    <w:name w:val="Body Text Char"/>
    <w:basedOn w:val="DefaultParagraphFont"/>
    <w:link w:val="BodyText"/>
    <w:rsid w:val="00B40E07"/>
    <w:rPr>
      <w:rFonts w:ascii="Times New Roman" w:eastAsia="Times New Roman" w:hAnsi="Times New Roman" w:cs="Times New Roman"/>
      <w:sz w:val="24"/>
      <w:szCs w:val="20"/>
      <w:lang w:val="en-GB"/>
    </w:rPr>
  </w:style>
  <w:style w:type="character" w:customStyle="1" w:styleId="Heading3Char">
    <w:name w:val="Heading 3 Char"/>
    <w:basedOn w:val="DefaultParagraphFont"/>
    <w:link w:val="Heading3"/>
    <w:rsid w:val="00BA5491"/>
    <w:rPr>
      <w:rFonts w:eastAsiaTheme="majorEastAsia" w:cstheme="majorBidi"/>
      <w:color w:val="23408F"/>
      <w:sz w:val="24"/>
      <w:szCs w:val="24"/>
      <w:lang w:val="en-GB"/>
    </w:rPr>
  </w:style>
  <w:style w:type="character" w:customStyle="1" w:styleId="Heading4Char">
    <w:name w:val="Heading 4 Char"/>
    <w:basedOn w:val="DefaultParagraphFont"/>
    <w:link w:val="Heading4"/>
    <w:uiPriority w:val="9"/>
    <w:rsid w:val="00BA5491"/>
    <w:rPr>
      <w:rFonts w:eastAsiaTheme="majorEastAsia" w:cstheme="majorBidi"/>
      <w:i/>
      <w:iCs/>
      <w:color w:val="23408F"/>
      <w:sz w:val="24"/>
      <w:szCs w:val="20"/>
      <w:lang w:val="en-GB"/>
    </w:rPr>
  </w:style>
  <w:style w:type="character" w:customStyle="1" w:styleId="Heading5Char">
    <w:name w:val="Heading 5 Char"/>
    <w:basedOn w:val="DefaultParagraphFont"/>
    <w:link w:val="Heading5"/>
    <w:uiPriority w:val="9"/>
    <w:rsid w:val="00BA5491"/>
    <w:rPr>
      <w:rFonts w:eastAsiaTheme="majorEastAsia" w:cstheme="majorBidi"/>
      <w:color w:val="23408F"/>
      <w:sz w:val="24"/>
      <w:szCs w:val="20"/>
      <w:u w:val="single"/>
      <w:lang w:val="en-GB"/>
    </w:rPr>
  </w:style>
  <w:style w:type="character" w:customStyle="1" w:styleId="Heading6Char">
    <w:name w:val="Heading 6 Char"/>
    <w:basedOn w:val="DefaultParagraphFont"/>
    <w:link w:val="Heading6"/>
    <w:uiPriority w:val="9"/>
    <w:rsid w:val="00481FA4"/>
    <w:rPr>
      <w:rFonts w:asciiTheme="majorHAnsi" w:eastAsiaTheme="majorEastAsia" w:hAnsiTheme="majorHAnsi" w:cstheme="majorBidi"/>
      <w:color w:val="23408F"/>
    </w:rPr>
  </w:style>
  <w:style w:type="character" w:customStyle="1" w:styleId="Heading7Char">
    <w:name w:val="Heading 7 Char"/>
    <w:basedOn w:val="DefaultParagraphFont"/>
    <w:link w:val="Heading7"/>
    <w:uiPriority w:val="9"/>
    <w:rsid w:val="00481FA4"/>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481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FA4"/>
    <w:rPr>
      <w:rFonts w:ascii="Segoe UI" w:hAnsi="Segoe UI" w:cs="Segoe UI"/>
      <w:sz w:val="18"/>
      <w:szCs w:val="18"/>
    </w:rPr>
  </w:style>
  <w:style w:type="paragraph" w:styleId="Subtitle">
    <w:name w:val="Subtitle"/>
    <w:basedOn w:val="Normal"/>
    <w:link w:val="SubtitleChar"/>
    <w:qFormat/>
    <w:rsid w:val="00671299"/>
    <w:pPr>
      <w:jc w:val="center"/>
    </w:pPr>
    <w:rPr>
      <w:b/>
      <w:sz w:val="40"/>
    </w:rPr>
  </w:style>
  <w:style w:type="character" w:customStyle="1" w:styleId="SubtitleChar">
    <w:name w:val="Subtitle Char"/>
    <w:basedOn w:val="DefaultParagraphFont"/>
    <w:link w:val="Subtitle"/>
    <w:rsid w:val="00671299"/>
    <w:rPr>
      <w:rFonts w:ascii="Times New Roman" w:eastAsia="Times New Roman" w:hAnsi="Times New Roman" w:cs="Times New Roman"/>
      <w:b/>
      <w:sz w:val="40"/>
      <w:szCs w:val="20"/>
      <w:lang w:val="en-GB"/>
    </w:rPr>
  </w:style>
  <w:style w:type="paragraph" w:styleId="ListParagraph">
    <w:name w:val="List Paragraph"/>
    <w:basedOn w:val="Normal"/>
    <w:uiPriority w:val="34"/>
    <w:qFormat/>
    <w:rsid w:val="00BF7881"/>
    <w:pPr>
      <w:ind w:left="720"/>
      <w:contextualSpacing/>
    </w:pPr>
  </w:style>
  <w:style w:type="paragraph" w:styleId="NoSpacing">
    <w:name w:val="No Spacing"/>
    <w:uiPriority w:val="1"/>
    <w:qFormat/>
    <w:rsid w:val="00BF7881"/>
    <w:pPr>
      <w:spacing w:after="0" w:line="240" w:lineRule="auto"/>
    </w:pPr>
    <w:rPr>
      <w:rFonts w:ascii="Times New Roman" w:eastAsia="Times New Roman" w:hAnsi="Times New Roman" w:cs="Times New Roman"/>
      <w:sz w:val="20"/>
      <w:szCs w:val="20"/>
      <w:lang w:val="en-GB"/>
    </w:rPr>
  </w:style>
  <w:style w:type="character" w:styleId="Strong">
    <w:name w:val="Strong"/>
    <w:basedOn w:val="DefaultParagraphFont"/>
    <w:uiPriority w:val="22"/>
    <w:qFormat/>
    <w:rsid w:val="00256665"/>
    <w:rPr>
      <w:b/>
      <w:bCs/>
    </w:rPr>
  </w:style>
  <w:style w:type="table" w:styleId="TableGrid">
    <w:name w:val="Table Grid"/>
    <w:basedOn w:val="TableNormal"/>
    <w:uiPriority w:val="39"/>
    <w:rsid w:val="003A558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uiPriority w:val="99"/>
    <w:unhideWhenUsed/>
    <w:rsid w:val="004B74DA"/>
    <w:pPr>
      <w:spacing w:after="120" w:line="480" w:lineRule="auto"/>
      <w:ind w:left="360"/>
    </w:pPr>
  </w:style>
  <w:style w:type="character" w:customStyle="1" w:styleId="BodyTextIndent2Char">
    <w:name w:val="Body Text Indent 2 Char"/>
    <w:basedOn w:val="DefaultParagraphFont"/>
    <w:link w:val="BodyTextIndent2"/>
    <w:uiPriority w:val="99"/>
    <w:rsid w:val="004B74DA"/>
    <w:rPr>
      <w:rFonts w:eastAsia="Times New Roman" w:cs="Times New Roman"/>
      <w:szCs w:val="20"/>
      <w:lang w:val="en-GB"/>
    </w:rPr>
  </w:style>
  <w:style w:type="paragraph" w:styleId="NormalWeb">
    <w:name w:val="Normal (Web)"/>
    <w:basedOn w:val="Normal"/>
    <w:uiPriority w:val="99"/>
    <w:unhideWhenUsed/>
    <w:rsid w:val="004B74DA"/>
    <w:pPr>
      <w:spacing w:before="100" w:beforeAutospacing="1" w:after="100" w:afterAutospacing="1"/>
    </w:pPr>
    <w:rPr>
      <w:rFonts w:ascii="Times New Roman" w:hAnsi="Times New Roman"/>
      <w:sz w:val="24"/>
      <w:szCs w:val="24"/>
      <w:lang w:val="en-US"/>
    </w:rPr>
  </w:style>
  <w:style w:type="paragraph" w:styleId="Title">
    <w:name w:val="Title"/>
    <w:basedOn w:val="Normal"/>
    <w:link w:val="TitleChar"/>
    <w:qFormat/>
    <w:rsid w:val="004B74DA"/>
    <w:pPr>
      <w:tabs>
        <w:tab w:val="left" w:pos="11057"/>
      </w:tabs>
      <w:ind w:right="14"/>
      <w:jc w:val="center"/>
    </w:pPr>
    <w:rPr>
      <w:rFonts w:ascii="Times New Roman" w:hAnsi="Times New Roman"/>
      <w:b/>
      <w:sz w:val="28"/>
    </w:rPr>
  </w:style>
  <w:style w:type="character" w:customStyle="1" w:styleId="TitleChar">
    <w:name w:val="Title Char"/>
    <w:basedOn w:val="DefaultParagraphFont"/>
    <w:link w:val="Title"/>
    <w:rsid w:val="004B74DA"/>
    <w:rPr>
      <w:rFonts w:ascii="Times New Roman" w:eastAsia="Times New Roman" w:hAnsi="Times New Roman" w:cs="Times New Roman"/>
      <w:b/>
      <w:sz w:val="28"/>
      <w:szCs w:val="20"/>
      <w:lang w:val="en-GB"/>
    </w:rPr>
  </w:style>
  <w:style w:type="character" w:styleId="UnresolvedMention">
    <w:name w:val="Unresolved Mention"/>
    <w:basedOn w:val="DefaultParagraphFont"/>
    <w:uiPriority w:val="99"/>
    <w:semiHidden/>
    <w:unhideWhenUsed/>
    <w:rsid w:val="00D33C59"/>
    <w:rPr>
      <w:color w:val="605E5C"/>
      <w:shd w:val="clear" w:color="auto" w:fill="E1DFDD"/>
    </w:rPr>
  </w:style>
  <w:style w:type="paragraph" w:customStyle="1" w:styleId="Default">
    <w:name w:val="Default"/>
    <w:rsid w:val="00D86DAF"/>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015439">
      <w:bodyDiv w:val="1"/>
      <w:marLeft w:val="0"/>
      <w:marRight w:val="0"/>
      <w:marTop w:val="0"/>
      <w:marBottom w:val="0"/>
      <w:divBdr>
        <w:top w:val="none" w:sz="0" w:space="0" w:color="auto"/>
        <w:left w:val="none" w:sz="0" w:space="0" w:color="auto"/>
        <w:bottom w:val="none" w:sz="0" w:space="0" w:color="auto"/>
        <w:right w:val="none" w:sz="0" w:space="0" w:color="auto"/>
      </w:divBdr>
    </w:div>
    <w:div w:id="1272281273">
      <w:bodyDiv w:val="1"/>
      <w:marLeft w:val="0"/>
      <w:marRight w:val="0"/>
      <w:marTop w:val="0"/>
      <w:marBottom w:val="0"/>
      <w:divBdr>
        <w:top w:val="none" w:sz="0" w:space="0" w:color="auto"/>
        <w:left w:val="none" w:sz="0" w:space="0" w:color="auto"/>
        <w:bottom w:val="none" w:sz="0" w:space="0" w:color="auto"/>
        <w:right w:val="none" w:sz="0" w:space="0" w:color="auto"/>
      </w:divBdr>
    </w:div>
    <w:div w:id="1470784159">
      <w:bodyDiv w:val="1"/>
      <w:marLeft w:val="0"/>
      <w:marRight w:val="0"/>
      <w:marTop w:val="0"/>
      <w:marBottom w:val="0"/>
      <w:divBdr>
        <w:top w:val="none" w:sz="0" w:space="0" w:color="auto"/>
        <w:left w:val="none" w:sz="0" w:space="0" w:color="auto"/>
        <w:bottom w:val="none" w:sz="0" w:space="0" w:color="auto"/>
        <w:right w:val="none" w:sz="0" w:space="0" w:color="auto"/>
      </w:divBdr>
    </w:div>
    <w:div w:id="1810046980">
      <w:bodyDiv w:val="1"/>
      <w:marLeft w:val="0"/>
      <w:marRight w:val="0"/>
      <w:marTop w:val="0"/>
      <w:marBottom w:val="0"/>
      <w:divBdr>
        <w:top w:val="none" w:sz="0" w:space="0" w:color="auto"/>
        <w:left w:val="none" w:sz="0" w:space="0" w:color="auto"/>
        <w:bottom w:val="none" w:sz="0" w:space="0" w:color="auto"/>
        <w:right w:val="none" w:sz="0" w:space="0" w:color="auto"/>
      </w:divBdr>
    </w:div>
    <w:div w:id="1821730213">
      <w:bodyDiv w:val="1"/>
      <w:marLeft w:val="0"/>
      <w:marRight w:val="0"/>
      <w:marTop w:val="0"/>
      <w:marBottom w:val="0"/>
      <w:divBdr>
        <w:top w:val="none" w:sz="0" w:space="0" w:color="auto"/>
        <w:left w:val="none" w:sz="0" w:space="0" w:color="auto"/>
        <w:bottom w:val="none" w:sz="0" w:space="0" w:color="auto"/>
        <w:right w:val="none" w:sz="0" w:space="0" w:color="auto"/>
      </w:divBdr>
    </w:div>
    <w:div w:id="202154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nsr1-my.sharepoint.com/personal/admissions_rgs_edu_sa/Documents/Desktop/Enrolment%20Forms/malak.alshanbari@rgs.edu.s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strar\Downloads\Multinational%20Riyadh%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DED04B0CF2DF4B8B7DEBBC7A7E0AB9" ma:contentTypeVersion="12" ma:contentTypeDescription="Create a new document." ma:contentTypeScope="" ma:versionID="ee04d0f70cb1d7c7163537b12f9bff91">
  <xsd:schema xmlns:xsd="http://www.w3.org/2001/XMLSchema" xmlns:xs="http://www.w3.org/2001/XMLSchema" xmlns:p="http://schemas.microsoft.com/office/2006/metadata/properties" xmlns:ns3="ec7b6354-0f49-40a0-a2a4-65789b633111" targetNamespace="http://schemas.microsoft.com/office/2006/metadata/properties" ma:root="true" ma:fieldsID="7fac86e55a2ffe95047fbf3c852ea602" ns3:_="">
    <xsd:import namespace="ec7b6354-0f49-40a0-a2a4-65789b6331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b6354-0f49-40a0-a2a4-65789b633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c7b6354-0f49-40a0-a2a4-65789b633111" xsi:nil="true"/>
  </documentManagement>
</p:properties>
</file>

<file path=customXml/itemProps1.xml><?xml version="1.0" encoding="utf-8"?>
<ds:datastoreItem xmlns:ds="http://schemas.openxmlformats.org/officeDocument/2006/customXml" ds:itemID="{6E483469-30FE-4819-8A85-E816895B17B4}">
  <ds:schemaRefs>
    <ds:schemaRef ds:uri="http://schemas.openxmlformats.org/officeDocument/2006/bibliography"/>
  </ds:schemaRefs>
</ds:datastoreItem>
</file>

<file path=customXml/itemProps2.xml><?xml version="1.0" encoding="utf-8"?>
<ds:datastoreItem xmlns:ds="http://schemas.openxmlformats.org/officeDocument/2006/customXml" ds:itemID="{95397E59-B132-4307-B30F-518D6DD4CF9F}">
  <ds:schemaRefs>
    <ds:schemaRef ds:uri="http://schemas.microsoft.com/sharepoint/v3/contenttype/forms"/>
  </ds:schemaRefs>
</ds:datastoreItem>
</file>

<file path=customXml/itemProps3.xml><?xml version="1.0" encoding="utf-8"?>
<ds:datastoreItem xmlns:ds="http://schemas.openxmlformats.org/officeDocument/2006/customXml" ds:itemID="{A793EA5D-0C7D-4E60-A341-5B000C4B9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b6354-0f49-40a0-a2a4-65789b633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C88FE-7B2A-4722-9838-28BE51607E15}">
  <ds:schemaRefs>
    <ds:schemaRef ds:uri="http://schemas.microsoft.com/office/2006/metadata/properties"/>
    <ds:schemaRef ds:uri="http://schemas.microsoft.com/office/infopath/2007/PartnerControls"/>
    <ds:schemaRef ds:uri="ec7b6354-0f49-40a0-a2a4-65789b633111"/>
  </ds:schemaRefs>
</ds:datastoreItem>
</file>

<file path=docProps/app.xml><?xml version="1.0" encoding="utf-8"?>
<Properties xmlns="http://schemas.openxmlformats.org/officeDocument/2006/extended-properties" xmlns:vt="http://schemas.openxmlformats.org/officeDocument/2006/docPropsVTypes">
  <Template>Multinational Riyadh Letterhead.dotx</Template>
  <TotalTime>2</TotalTime>
  <Pages>1</Pages>
  <Words>4494</Words>
  <Characters>25616</Characters>
  <Application>Microsoft Office Word</Application>
  <DocSecurity>4</DocSecurity>
  <Lines>213</Lines>
  <Paragraphs>60</Paragraphs>
  <ScaleCrop>false</ScaleCrop>
  <Company/>
  <LinksUpToDate>false</LinksUpToDate>
  <CharactersWithSpaces>30050</CharactersWithSpaces>
  <SharedDoc>false</SharedDoc>
  <HLinks>
    <vt:vector size="6" baseType="variant">
      <vt:variant>
        <vt:i4>5373970</vt:i4>
      </vt:variant>
      <vt:variant>
        <vt:i4>0</vt:i4>
      </vt:variant>
      <vt:variant>
        <vt:i4>0</vt:i4>
      </vt:variant>
      <vt:variant>
        <vt:i4>5</vt:i4>
      </vt:variant>
      <vt:variant>
        <vt:lpwstr>https://mnsr1-my.sharepoint.com/personal/admissions_rgs_edu_sa/Documents/Desktop/Enrolment Forms/malak.alshanbari@rgs.edu.sa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Murray</dc:creator>
  <cp:keywords/>
  <cp:lastModifiedBy>Sara Saad</cp:lastModifiedBy>
  <cp:revision>39</cp:revision>
  <cp:lastPrinted>2025-07-29T17:28:00Z</cp:lastPrinted>
  <dcterms:created xsi:type="dcterms:W3CDTF">2026-01-07T21:17:00Z</dcterms:created>
  <dcterms:modified xsi:type="dcterms:W3CDTF">2026-01-08T12:01:00Z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0x01010027DED04B0CF2DF4B8B7DEBBC7A7E0AB9</vt:lpwstr>
  </property>
  <property fmtid="{D5CDD505-2E9C-101B-9397-08002B2CF9AE}" pid="3" name="GrammarlyDocumentId">
    <vt:lpwstr>f8e579e5fa24bdb6b8a4a0c77878474d0bf5475665bc3d50c63d9cf6fa92425b</vt:lpwstr>
  </property>
</Properties>
</file>